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  <w:sz w:val="56"/>
          <w:szCs w:val="56"/>
        </w:rPr>
      </w:pPr>
      <w:r w:rsidRPr="00211D15">
        <w:rPr>
          <w:rFonts w:ascii="Verdana" w:hAnsi="Verdana" w:cs="Verdana"/>
          <w:sz w:val="56"/>
          <w:szCs w:val="56"/>
        </w:rPr>
        <w:t>OBLASTNÍ VÝSTAVA</w:t>
      </w: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  <w:sz w:val="56"/>
          <w:szCs w:val="56"/>
        </w:rPr>
      </w:pPr>
    </w:p>
    <w:p w:rsidR="00CC76AB" w:rsidRPr="00211D15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  <w:sz w:val="56"/>
          <w:szCs w:val="56"/>
        </w:rPr>
      </w:pPr>
      <w:r w:rsidRPr="00211D15">
        <w:rPr>
          <w:rFonts w:ascii="Verdana" w:hAnsi="Verdana" w:cs="Verdana"/>
          <w:sz w:val="56"/>
          <w:szCs w:val="56"/>
        </w:rPr>
        <w:t>NĚMĚCKÝCH OVČÁKŮ</w:t>
      </w: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Pr="008F4BF8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</w:rPr>
      </w:pPr>
      <w:r w:rsidRPr="00B41C41">
        <w:rPr>
          <w:rFonts w:ascii="Verdana" w:hAnsi="Verdana" w:cs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311.25pt">
            <v:imagedata r:id="rId7" o:title=""/>
          </v:shape>
        </w:pict>
      </w: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Pr="008F4BF8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  <w:b/>
          <w:bCs/>
          <w:sz w:val="40"/>
          <w:szCs w:val="40"/>
        </w:rPr>
      </w:pPr>
      <w:r w:rsidRPr="008F4BF8">
        <w:rPr>
          <w:rFonts w:ascii="Verdana" w:hAnsi="Verdana" w:cs="Verdana"/>
          <w:b/>
          <w:bCs/>
          <w:sz w:val="40"/>
          <w:szCs w:val="40"/>
        </w:rPr>
        <w:t>ZKO OPAVA – KYLEŠOVICE</w:t>
      </w:r>
    </w:p>
    <w:p w:rsidR="00CC76AB" w:rsidRPr="008F4BF8" w:rsidRDefault="00CC76AB" w:rsidP="008F4BF8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center"/>
        <w:rPr>
          <w:rFonts w:ascii="Verdana" w:hAnsi="Verdana" w:cs="Verdana"/>
          <w:b/>
          <w:bCs/>
          <w:sz w:val="40"/>
          <w:szCs w:val="40"/>
        </w:rPr>
      </w:pPr>
      <w:r w:rsidRPr="008F4BF8">
        <w:rPr>
          <w:rFonts w:ascii="Verdana" w:hAnsi="Verdana" w:cs="Verdana"/>
          <w:b/>
          <w:bCs/>
          <w:sz w:val="40"/>
          <w:szCs w:val="40"/>
        </w:rPr>
        <w:t>22.06.2013</w:t>
      </w: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Pr="00211D15" w:rsidRDefault="00CC76AB" w:rsidP="00211D15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jc w:val="right"/>
        <w:rPr>
          <w:rFonts w:ascii="Verdana" w:hAnsi="Verdana" w:cs="Verdana"/>
          <w:b/>
          <w:bCs/>
          <w:sz w:val="28"/>
          <w:szCs w:val="28"/>
        </w:rPr>
      </w:pPr>
    </w:p>
    <w:p w:rsidR="00CC76AB" w:rsidRDefault="00CC76AB">
      <w:pPr>
        <w:pStyle w:val="Vchoz"/>
        <w:tabs>
          <w:tab w:val="center" w:pos="4536"/>
          <w:tab w:val="left" w:pos="5258"/>
          <w:tab w:val="right" w:pos="9072"/>
        </w:tabs>
        <w:spacing w:after="0" w:line="100" w:lineRule="atLeast"/>
        <w:rPr>
          <w:rFonts w:ascii="Verdana" w:hAnsi="Verdana" w:cs="Verdana"/>
        </w:rPr>
      </w:pPr>
    </w:p>
    <w:p w:rsidR="00CC76AB" w:rsidRDefault="00CC76AB" w:rsidP="00BC21F5">
      <w:pPr>
        <w:pStyle w:val="Vchoz"/>
        <w:jc w:val="left"/>
        <w:rPr>
          <w:b/>
          <w:bCs/>
          <w:sz w:val="22"/>
          <w:szCs w:val="22"/>
          <w:u w:val="single"/>
        </w:rPr>
      </w:pPr>
    </w:p>
    <w:p w:rsidR="00CC76AB" w:rsidRDefault="00CC76AB" w:rsidP="001B63EE">
      <w:pPr>
        <w:pStyle w:val="Vchoz"/>
        <w:jc w:val="right"/>
        <w:rPr>
          <w:b/>
          <w:bCs/>
          <w:sz w:val="22"/>
          <w:szCs w:val="22"/>
          <w:u w:val="single"/>
        </w:rPr>
      </w:pPr>
    </w:p>
    <w:p w:rsidR="00CC76AB" w:rsidRPr="001B63EE" w:rsidRDefault="00CC76AB" w:rsidP="001B63EE">
      <w:pPr>
        <w:pStyle w:val="Vchoz"/>
        <w:rPr>
          <w:sz w:val="22"/>
          <w:szCs w:val="22"/>
        </w:rPr>
      </w:pPr>
    </w:p>
    <w:p w:rsidR="00CC76AB" w:rsidRDefault="00CC76AB" w:rsidP="00BC21F5">
      <w:pPr>
        <w:pStyle w:val="Vchoz"/>
        <w:jc w:val="center"/>
      </w:pPr>
      <w:r>
        <w:rPr>
          <w:b/>
          <w:bCs/>
          <w:sz w:val="22"/>
          <w:szCs w:val="22"/>
          <w:u w:val="single"/>
        </w:rPr>
        <w:t>TŘÍDA DOROSTU FENY – krátká srst</w:t>
      </w:r>
    </w:p>
    <w:p w:rsidR="00CC76AB" w:rsidRDefault="00CC76AB" w:rsidP="00A76AEA">
      <w:pPr>
        <w:pStyle w:val="Vchoz"/>
      </w:pPr>
      <w:r>
        <w:rPr>
          <w:b/>
          <w:bCs/>
          <w:sz w:val="18"/>
          <w:szCs w:val="18"/>
        </w:rPr>
        <w:tab/>
        <w:t xml:space="preserve">   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           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Default="00CC76AB" w:rsidP="005911E2">
      <w:pPr>
        <w:pStyle w:val="Vchoz"/>
        <w:numPr>
          <w:ilvl w:val="0"/>
          <w:numId w:val="1"/>
        </w:numPr>
      </w:pPr>
      <w:r w:rsidRPr="005911E2">
        <w:rPr>
          <w:b/>
          <w:bCs/>
          <w:sz w:val="18"/>
          <w:szCs w:val="18"/>
        </w:rPr>
        <w:t>BRIANA ILUZE</w:t>
      </w:r>
      <w:r w:rsidRPr="005911E2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VN 2</w:t>
      </w:r>
      <w:r w:rsidRPr="005911E2">
        <w:rPr>
          <w:b/>
          <w:bCs/>
          <w:sz w:val="18"/>
          <w:szCs w:val="18"/>
        </w:rPr>
        <w:tab/>
      </w:r>
      <w:r w:rsidRPr="005911E2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>08.09.2012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67667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87705/12</w:t>
      </w:r>
      <w:r w:rsidRPr="005911E2"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Caran od Hradu Drahotuch</w:t>
      </w:r>
      <w:r>
        <w:rPr>
          <w:sz w:val="18"/>
          <w:szCs w:val="18"/>
        </w:rPr>
        <w:tab/>
        <w:t>m: Porta Iluze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  <w:t>chov.+ maj.: Alena Pavlasová, Albrechtičky, 742 55  Nový Jičín</w:t>
      </w:r>
    </w:p>
    <w:p w:rsidR="00CC76AB" w:rsidRPr="00A76AEA" w:rsidRDefault="00CC76AB">
      <w:pPr>
        <w:pStyle w:val="Vchoz"/>
        <w:rPr>
          <w:sz w:val="18"/>
          <w:szCs w:val="18"/>
        </w:rPr>
      </w:pPr>
    </w:p>
    <w:p w:rsidR="00CC76AB" w:rsidRPr="00A76AEA" w:rsidRDefault="00CC76AB" w:rsidP="005911E2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A76AEA">
        <w:rPr>
          <w:b/>
          <w:bCs/>
          <w:sz w:val="18"/>
          <w:szCs w:val="18"/>
        </w:rPr>
        <w:t>JOLLA SCHREIDON</w:t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nenast.</w:t>
      </w:r>
      <w:r w:rsidRPr="00A76AEA">
        <w:rPr>
          <w:b/>
          <w:bCs/>
          <w:sz w:val="18"/>
          <w:szCs w:val="18"/>
        </w:rPr>
        <w:tab/>
        <w:t>12.12.2012</w:t>
      </w:r>
      <w:r w:rsidRPr="00A76AEA"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58319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  <w:t>88808/12</w:t>
      </w:r>
    </w:p>
    <w:p w:rsidR="00CC76AB" w:rsidRDefault="00CC76AB" w:rsidP="005911E2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o: Ferrari v. </w:t>
      </w:r>
      <w:r w:rsidRPr="008A7D80">
        <w:rPr>
          <w:color w:val="000000"/>
          <w:sz w:val="18"/>
          <w:szCs w:val="18"/>
        </w:rPr>
        <w:t>Agilolfinger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Sarah Schreidon</w:t>
      </w:r>
    </w:p>
    <w:p w:rsidR="00CC76AB" w:rsidRDefault="00CC76AB" w:rsidP="00A76AEA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Martin Čirž, Školní 192, 747 35  Hněvošice</w:t>
      </w:r>
    </w:p>
    <w:p w:rsidR="00CC76AB" w:rsidRDefault="00CC76AB" w:rsidP="00A76AEA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Jaromír Těžký, Rohová 15, 747 21  Kravaře</w:t>
      </w:r>
    </w:p>
    <w:p w:rsidR="00CC76AB" w:rsidRPr="00A76AEA" w:rsidRDefault="00CC76AB" w:rsidP="00A76AEA">
      <w:pPr>
        <w:pStyle w:val="Vchoz"/>
        <w:rPr>
          <w:b/>
          <w:bCs/>
          <w:sz w:val="18"/>
          <w:szCs w:val="18"/>
        </w:rPr>
      </w:pPr>
    </w:p>
    <w:p w:rsidR="00CC76AB" w:rsidRPr="00A76AEA" w:rsidRDefault="00CC76AB" w:rsidP="00F066E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A76AEA">
        <w:rPr>
          <w:b/>
          <w:bCs/>
          <w:sz w:val="18"/>
          <w:szCs w:val="18"/>
        </w:rPr>
        <w:t>KENYA VON HAUS IV-RE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color w:val="FF0000"/>
          <w:sz w:val="18"/>
          <w:szCs w:val="18"/>
        </w:rPr>
        <w:t>VN3</w:t>
      </w:r>
      <w:r w:rsidRPr="00A76AEA">
        <w:rPr>
          <w:b/>
          <w:bCs/>
          <w:sz w:val="18"/>
          <w:szCs w:val="18"/>
        </w:rPr>
        <w:tab/>
        <w:t>09.09.2012</w:t>
      </w:r>
      <w:r w:rsidRPr="00A76AEA"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>66348</w:t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  <w:t>66348/12</w:t>
      </w:r>
    </w:p>
    <w:p w:rsidR="00CC76AB" w:rsidRDefault="00CC76AB" w:rsidP="00F066E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Sam vom Grafenbrunn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Randie Riwal Hof</w:t>
      </w:r>
    </w:p>
    <w:p w:rsidR="00CC76AB" w:rsidRDefault="00CC76AB" w:rsidP="00F066E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chov.+maj,: Dušan Rehak, Senica – SK</w:t>
      </w:r>
    </w:p>
    <w:p w:rsidR="00CC76AB" w:rsidRPr="00A76AEA" w:rsidRDefault="00CC76AB" w:rsidP="00F066ED">
      <w:pPr>
        <w:pStyle w:val="Vchoz"/>
        <w:ind w:left="720"/>
        <w:rPr>
          <w:b/>
          <w:bCs/>
          <w:sz w:val="18"/>
          <w:szCs w:val="18"/>
        </w:rPr>
      </w:pPr>
    </w:p>
    <w:p w:rsidR="00CC76AB" w:rsidRPr="00A76AEA" w:rsidRDefault="00CC76AB" w:rsidP="00F066E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A76AEA">
        <w:rPr>
          <w:b/>
          <w:bCs/>
          <w:sz w:val="18"/>
          <w:szCs w:val="18"/>
        </w:rPr>
        <w:t>VENEZE AVAX HOF</w:t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nenast.</w:t>
      </w:r>
      <w:r w:rsidRPr="00A76AEA">
        <w:rPr>
          <w:b/>
          <w:bCs/>
          <w:sz w:val="18"/>
          <w:szCs w:val="18"/>
        </w:rPr>
        <w:tab/>
        <w:t>06.10.2012</w:t>
      </w:r>
      <w:r w:rsidRPr="00A76AEA"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>52555</w:t>
      </w:r>
      <w:r w:rsidRPr="00A76AEA"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A76AEA">
        <w:rPr>
          <w:b/>
          <w:bCs/>
          <w:sz w:val="18"/>
          <w:szCs w:val="18"/>
        </w:rPr>
        <w:t>88037/12</w:t>
      </w:r>
    </w:p>
    <w:p w:rsidR="00CC76AB" w:rsidRDefault="00CC76AB" w:rsidP="00F066E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Bacardi Avax Hof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Coffie Avax Hof</w:t>
      </w:r>
    </w:p>
    <w:p w:rsidR="00CC76AB" w:rsidRDefault="00CC76AB" w:rsidP="00A76AEA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Jiří Zavadilík, Blazice 9, 768 61  Bystřice pod Hostýnem</w:t>
      </w:r>
    </w:p>
    <w:p w:rsidR="00CC76AB" w:rsidRDefault="00CC76AB" w:rsidP="00A76AEA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Romana Rybková, Zábeštní Lhota 79, 751 27  Penčice</w:t>
      </w:r>
    </w:p>
    <w:p w:rsidR="00CC76AB" w:rsidRPr="004E6478" w:rsidRDefault="00CC76AB" w:rsidP="00F066ED">
      <w:pPr>
        <w:pStyle w:val="Vchoz"/>
        <w:ind w:left="720"/>
        <w:rPr>
          <w:b/>
          <w:bCs/>
          <w:sz w:val="18"/>
          <w:szCs w:val="18"/>
        </w:rPr>
      </w:pPr>
    </w:p>
    <w:p w:rsidR="00CC76AB" w:rsidRPr="004E6478" w:rsidRDefault="00CC76AB" w:rsidP="00F066E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E6478">
        <w:rPr>
          <w:b/>
          <w:bCs/>
          <w:sz w:val="18"/>
          <w:szCs w:val="18"/>
        </w:rPr>
        <w:t>RHODE GARD BOHEMIA</w:t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VN1</w:t>
      </w:r>
      <w:r w:rsidRPr="004E6478">
        <w:rPr>
          <w:b/>
          <w:bCs/>
          <w:sz w:val="18"/>
          <w:szCs w:val="18"/>
        </w:rPr>
        <w:tab/>
        <w:t>08.07.2012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58244</w:t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87289/12</w:t>
      </w:r>
    </w:p>
    <w:p w:rsidR="00CC76AB" w:rsidRDefault="00CC76AB" w:rsidP="00F066E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Lord Gard Bohemia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Heidi Hiszpanskie Srebro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Marián Pekárek</w:t>
      </w:r>
    </w:p>
    <w:p w:rsidR="00CC76AB" w:rsidRPr="00F066ED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Soňa Plchová, Ahepjukova 2788/2, 702 00  Ostrava</w:t>
      </w:r>
    </w:p>
    <w:p w:rsidR="00CC76AB" w:rsidRDefault="00CC76AB" w:rsidP="004E6478">
      <w:pPr>
        <w:pStyle w:val="Vchoz"/>
        <w:rPr>
          <w:b/>
          <w:bCs/>
          <w:sz w:val="21"/>
          <w:szCs w:val="21"/>
          <w:u w:val="single"/>
        </w:rPr>
      </w:pPr>
    </w:p>
    <w:p w:rsidR="00CC76AB" w:rsidRDefault="00CC76AB" w:rsidP="00341084">
      <w:pPr>
        <w:pStyle w:val="Vchoz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TŘÍDA DOROSTU FENY – dlouhá srst</w:t>
      </w:r>
    </w:p>
    <w:p w:rsidR="00CC76AB" w:rsidRDefault="00CC76AB" w:rsidP="004E6478">
      <w:pPr>
        <w:pStyle w:val="Vchoz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  <w:t xml:space="preserve">  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E6478" w:rsidRDefault="00CC76AB" w:rsidP="00341084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 xml:space="preserve">DAISY BESKYD TOM-BOX </w:t>
      </w:r>
      <w:r>
        <w:rPr>
          <w:b/>
          <w:bCs/>
          <w:color w:val="FF0000"/>
          <w:sz w:val="18"/>
          <w:szCs w:val="18"/>
        </w:rPr>
        <w:t>VN1</w:t>
      </w:r>
      <w:r>
        <w:rPr>
          <w:b/>
          <w:bCs/>
          <w:sz w:val="18"/>
          <w:szCs w:val="18"/>
        </w:rPr>
        <w:tab/>
        <w:t>09.08.2012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67659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87401/12</w:t>
      </w:r>
    </w:p>
    <w:p w:rsidR="00CC76AB" w:rsidRDefault="00CC76AB" w:rsidP="004E6478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Indo Starý Samotár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Uxie Irluka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Zdeněk Bůžek, Tichá 159, Nový Jičín</w:t>
      </w:r>
    </w:p>
    <w:p w:rsidR="00CC76AB" w:rsidRPr="004E6478" w:rsidRDefault="00CC76AB" w:rsidP="004E6478">
      <w:pPr>
        <w:pStyle w:val="Vchoz"/>
        <w:spacing w:after="0" w:line="240" w:lineRule="auto"/>
        <w:ind w:left="720"/>
      </w:pPr>
      <w:r>
        <w:rPr>
          <w:sz w:val="18"/>
          <w:szCs w:val="18"/>
        </w:rPr>
        <w:t>maj.: Petra Kocurková, Vančurova 168, 747 96  Háj ve Slezsku</w:t>
      </w:r>
    </w:p>
    <w:p w:rsidR="00CC76AB" w:rsidRDefault="00CC76AB" w:rsidP="00341084">
      <w:pPr>
        <w:pStyle w:val="Vchoz"/>
        <w:jc w:val="center"/>
      </w:pPr>
    </w:p>
    <w:p w:rsidR="00CC76AB" w:rsidRDefault="00CC76AB" w:rsidP="00341084">
      <w:pPr>
        <w:pStyle w:val="Vchoz"/>
        <w:jc w:val="center"/>
      </w:pPr>
    </w:p>
    <w:p w:rsidR="00CC76AB" w:rsidRDefault="00CC76AB" w:rsidP="00341084">
      <w:pPr>
        <w:pStyle w:val="Vchoz"/>
        <w:jc w:val="center"/>
      </w:pPr>
    </w:p>
    <w:p w:rsidR="00CC76AB" w:rsidRDefault="00CC76AB" w:rsidP="00341084">
      <w:pPr>
        <w:pStyle w:val="Vchoz"/>
        <w:jc w:val="center"/>
      </w:pPr>
    </w:p>
    <w:p w:rsidR="00CC76AB" w:rsidRPr="002E1A76" w:rsidRDefault="00CC76AB" w:rsidP="00341084">
      <w:pPr>
        <w:pStyle w:val="Vchoz"/>
        <w:jc w:val="center"/>
      </w:pPr>
    </w:p>
    <w:p w:rsidR="00CC76AB" w:rsidRDefault="00CC76AB">
      <w:pPr>
        <w:pStyle w:val="Vchoz"/>
        <w:jc w:val="center"/>
      </w:pPr>
      <w:r>
        <w:rPr>
          <w:b/>
          <w:bCs/>
          <w:sz w:val="21"/>
          <w:szCs w:val="21"/>
          <w:u w:val="single"/>
        </w:rPr>
        <w:t>TŘÍDA DOROSTU PSI – krátká srst</w:t>
      </w:r>
    </w:p>
    <w:p w:rsidR="00CC76AB" w:rsidRDefault="00CC76AB">
      <w:pPr>
        <w:pStyle w:val="Vchoz"/>
        <w:jc w:val="center"/>
      </w:pPr>
    </w:p>
    <w:p w:rsidR="00CC76AB" w:rsidRPr="004E6478" w:rsidRDefault="00CC76AB">
      <w:pPr>
        <w:pStyle w:val="Vchoz"/>
      </w:pPr>
      <w:r>
        <w:rPr>
          <w:b/>
          <w:bCs/>
          <w:sz w:val="18"/>
          <w:szCs w:val="18"/>
        </w:rPr>
        <w:tab/>
        <w:t xml:space="preserve">  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E6478" w:rsidRDefault="00CC76AB">
      <w:pPr>
        <w:pStyle w:val="Vchoz"/>
        <w:numPr>
          <w:ilvl w:val="0"/>
          <w:numId w:val="1"/>
        </w:numPr>
        <w:rPr>
          <w:b/>
          <w:bCs/>
        </w:rPr>
      </w:pPr>
      <w:r w:rsidRPr="004E6478">
        <w:rPr>
          <w:b/>
          <w:bCs/>
          <w:sz w:val="18"/>
          <w:szCs w:val="18"/>
        </w:rPr>
        <w:t>ATHOS SUCHÉ LAZCE</w:t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VN1</w:t>
      </w:r>
      <w:r w:rsidRPr="004E6478">
        <w:rPr>
          <w:b/>
          <w:bCs/>
          <w:sz w:val="18"/>
          <w:szCs w:val="18"/>
        </w:rPr>
        <w:tab/>
        <w:t>01.07.2012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58221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87104/12</w:t>
      </w:r>
    </w:p>
    <w:p w:rsidR="00CC76AB" w:rsidRDefault="00CC76AB" w:rsidP="00341084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Ferrari v. Agilolfinger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Iris Suché Lazce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chov.+maj.: Václav Kašing, Ke strážnici 6, 747 95  Suché Lazce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rStyle w:val="hp"/>
          <w:sz w:val="18"/>
          <w:szCs w:val="18"/>
        </w:rPr>
      </w:pPr>
      <w:r>
        <w:rPr>
          <w:sz w:val="18"/>
          <w:szCs w:val="18"/>
        </w:rPr>
        <w:t xml:space="preserve">držitel: </w:t>
      </w:r>
      <w:r w:rsidRPr="00341084">
        <w:rPr>
          <w:rStyle w:val="hp"/>
          <w:sz w:val="18"/>
          <w:szCs w:val="18"/>
        </w:rPr>
        <w:t>Peter Turan</w:t>
      </w:r>
    </w:p>
    <w:p w:rsidR="00CC76AB" w:rsidRPr="004E6478" w:rsidRDefault="00CC76AB" w:rsidP="00341084">
      <w:pPr>
        <w:pStyle w:val="Vchoz"/>
        <w:tabs>
          <w:tab w:val="clear" w:pos="709"/>
        </w:tabs>
        <w:ind w:left="720"/>
        <w:rPr>
          <w:rStyle w:val="hp"/>
          <w:b/>
          <w:bCs/>
          <w:sz w:val="18"/>
          <w:szCs w:val="18"/>
        </w:rPr>
      </w:pPr>
    </w:p>
    <w:p w:rsidR="00CC76AB" w:rsidRPr="004E6478" w:rsidRDefault="00CC76AB" w:rsidP="00134EFB">
      <w:pPr>
        <w:pStyle w:val="Vchoz"/>
        <w:numPr>
          <w:ilvl w:val="0"/>
          <w:numId w:val="1"/>
        </w:numPr>
        <w:rPr>
          <w:rStyle w:val="hp"/>
          <w:b/>
          <w:bCs/>
        </w:rPr>
      </w:pPr>
      <w:r w:rsidRPr="004E6478">
        <w:rPr>
          <w:rStyle w:val="hp"/>
          <w:b/>
          <w:bCs/>
          <w:sz w:val="18"/>
          <w:szCs w:val="18"/>
        </w:rPr>
        <w:t>ADONIS VOM HAUS HARIBAL</w:t>
      </w:r>
      <w:r>
        <w:rPr>
          <w:rStyle w:val="hp"/>
          <w:b/>
          <w:bCs/>
          <w:sz w:val="18"/>
          <w:szCs w:val="18"/>
        </w:rPr>
        <w:t xml:space="preserve"> </w:t>
      </w:r>
      <w:r>
        <w:rPr>
          <w:rStyle w:val="hp"/>
          <w:b/>
          <w:bCs/>
          <w:color w:val="FF0000"/>
          <w:sz w:val="18"/>
          <w:szCs w:val="18"/>
        </w:rPr>
        <w:t>nenast.</w:t>
      </w:r>
      <w:r w:rsidRPr="004E6478">
        <w:rPr>
          <w:rStyle w:val="hp"/>
          <w:b/>
          <w:bCs/>
          <w:sz w:val="18"/>
          <w:szCs w:val="18"/>
        </w:rPr>
        <w:tab/>
        <w:t>18.08.2012</w:t>
      </w:r>
      <w:r w:rsidRPr="004E6478">
        <w:rPr>
          <w:rStyle w:val="hp"/>
          <w:b/>
          <w:bCs/>
          <w:sz w:val="18"/>
          <w:szCs w:val="18"/>
        </w:rPr>
        <w:tab/>
      </w:r>
      <w:r w:rsidRPr="004E6478">
        <w:rPr>
          <w:rStyle w:val="hp"/>
          <w:b/>
          <w:bCs/>
          <w:sz w:val="18"/>
          <w:szCs w:val="18"/>
        </w:rPr>
        <w:tab/>
      </w:r>
      <w:r w:rsidRPr="004E6478">
        <w:rPr>
          <w:rStyle w:val="hp"/>
          <w:b/>
          <w:bCs/>
          <w:sz w:val="18"/>
          <w:szCs w:val="18"/>
        </w:rPr>
        <w:tab/>
        <w:t>66209</w:t>
      </w:r>
      <w:r w:rsidRPr="004E6478">
        <w:rPr>
          <w:rStyle w:val="hp"/>
          <w:b/>
          <w:bCs/>
          <w:sz w:val="18"/>
          <w:szCs w:val="18"/>
        </w:rPr>
        <w:tab/>
      </w:r>
      <w:r w:rsidRPr="004E6478">
        <w:rPr>
          <w:rStyle w:val="hp"/>
          <w:b/>
          <w:bCs/>
          <w:sz w:val="18"/>
          <w:szCs w:val="18"/>
        </w:rPr>
        <w:tab/>
      </w:r>
      <w:r w:rsidRPr="004E6478">
        <w:rPr>
          <w:rStyle w:val="hp"/>
          <w:b/>
          <w:bCs/>
          <w:sz w:val="18"/>
          <w:szCs w:val="18"/>
        </w:rPr>
        <w:tab/>
        <w:t>66209/12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rStyle w:val="hp"/>
          <w:sz w:val="18"/>
          <w:szCs w:val="18"/>
        </w:rPr>
        <w:t xml:space="preserve">o: </w:t>
      </w:r>
      <w:r>
        <w:rPr>
          <w:sz w:val="18"/>
          <w:szCs w:val="18"/>
        </w:rPr>
        <w:t>Ferrari v. Agilolfinger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Azja Liveria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Daniel Bartoš, Na Karasiny 49/9, Prievidza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Martina Mečiarova, Opatovce nad Nitrou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</w:p>
    <w:p w:rsidR="00CC76AB" w:rsidRPr="004E6478" w:rsidRDefault="00CC76AB" w:rsidP="00134EFB">
      <w:pPr>
        <w:pStyle w:val="Vchoz"/>
        <w:numPr>
          <w:ilvl w:val="0"/>
          <w:numId w:val="1"/>
        </w:numPr>
        <w:rPr>
          <w:b/>
          <w:bCs/>
        </w:rPr>
      </w:pPr>
      <w:r>
        <w:rPr>
          <w:b/>
          <w:bCs/>
          <w:sz w:val="18"/>
          <w:szCs w:val="18"/>
        </w:rPr>
        <w:t>VERSUS AVAX HOF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nenast.</w:t>
      </w:r>
      <w:r>
        <w:rPr>
          <w:b/>
          <w:bCs/>
          <w:sz w:val="18"/>
          <w:szCs w:val="18"/>
        </w:rPr>
        <w:tab/>
        <w:t>06.10.2012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>52553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>88035/12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Bacardi Avax Hof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Coffie Avax Hof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Jiří Zavadilík, Blazice 9, 768 61 Bystřice pod Hostýnem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Radka Barešová, U Památné lípy 14, 251 01 Říčany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</w:p>
    <w:p w:rsidR="00CC76AB" w:rsidRPr="00134EFB" w:rsidRDefault="00CC76AB" w:rsidP="00134EFB">
      <w:pPr>
        <w:pStyle w:val="Vchoz"/>
        <w:numPr>
          <w:ilvl w:val="0"/>
          <w:numId w:val="1"/>
        </w:numPr>
      </w:pPr>
      <w:r>
        <w:rPr>
          <w:sz w:val="18"/>
          <w:szCs w:val="18"/>
        </w:rPr>
        <w:t>G</w:t>
      </w:r>
      <w:r w:rsidRPr="008A7D80">
        <w:rPr>
          <w:b/>
          <w:bCs/>
          <w:sz w:val="18"/>
          <w:szCs w:val="18"/>
        </w:rPr>
        <w:t>ASSY DAXIS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VN</w:t>
      </w:r>
      <w:r w:rsidRPr="008A7D80">
        <w:rPr>
          <w:b/>
          <w:bCs/>
          <w:sz w:val="18"/>
          <w:szCs w:val="18"/>
        </w:rPr>
        <w:tab/>
        <w:t>10.07.2012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  <w:t>08925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  <w:t>87190/12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Percy v. Streek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Regie Daxis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Vondrušková Martina, Kořenského 307, 272 04  Kladno</w:t>
      </w:r>
    </w:p>
    <w:p w:rsidR="00CC76AB" w:rsidRDefault="00CC76AB" w:rsidP="004E6478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Ing. Václav Tomáš, Životická 1432/47, Havířov – Prostřední Suchá</w:t>
      </w:r>
    </w:p>
    <w:p w:rsidR="00CC76AB" w:rsidRPr="004E6478" w:rsidRDefault="00CC76AB" w:rsidP="00134EFB">
      <w:pPr>
        <w:pStyle w:val="Vchoz"/>
        <w:tabs>
          <w:tab w:val="clear" w:pos="709"/>
        </w:tabs>
        <w:ind w:left="720"/>
        <w:rPr>
          <w:b/>
          <w:bCs/>
          <w:sz w:val="18"/>
          <w:szCs w:val="18"/>
        </w:rPr>
      </w:pPr>
    </w:p>
    <w:p w:rsidR="00CC76AB" w:rsidRPr="004E6478" w:rsidRDefault="00CC76AB" w:rsidP="00134EFB">
      <w:pPr>
        <w:pStyle w:val="Vchoz"/>
        <w:numPr>
          <w:ilvl w:val="0"/>
          <w:numId w:val="1"/>
        </w:numPr>
        <w:rPr>
          <w:b/>
          <w:bCs/>
        </w:rPr>
      </w:pPr>
      <w:r w:rsidRPr="004E6478">
        <w:rPr>
          <w:b/>
          <w:bCs/>
          <w:sz w:val="18"/>
          <w:szCs w:val="18"/>
        </w:rPr>
        <w:t>KANTO VON H</w:t>
      </w:r>
      <w:r>
        <w:rPr>
          <w:b/>
          <w:bCs/>
          <w:sz w:val="18"/>
          <w:szCs w:val="18"/>
        </w:rPr>
        <w:t xml:space="preserve">AUS IV-RE </w:t>
      </w:r>
      <w:r>
        <w:rPr>
          <w:b/>
          <w:bCs/>
          <w:color w:val="FF0000"/>
          <w:sz w:val="18"/>
          <w:szCs w:val="18"/>
        </w:rPr>
        <w:t>VN2</w:t>
      </w:r>
      <w:r>
        <w:rPr>
          <w:b/>
          <w:bCs/>
          <w:sz w:val="18"/>
          <w:szCs w:val="18"/>
        </w:rPr>
        <w:tab/>
        <w:t>09.09.2012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>66343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>66343/12</w:t>
      </w:r>
    </w:p>
    <w:p w:rsidR="00CC76AB" w:rsidRDefault="00CC76AB" w:rsidP="00134EFB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SAM vom  Grafenbrunn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Randie Riwal Hof</w:t>
      </w:r>
    </w:p>
    <w:p w:rsidR="00CC76AB" w:rsidRDefault="00CC76AB" w:rsidP="009E0043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chov+maj.: Dušan Rehák, Tehelná 1153, 905 01  Senica – SK</w:t>
      </w:r>
    </w:p>
    <w:p w:rsidR="00CC76AB" w:rsidRDefault="00CC76AB" w:rsidP="009E0043">
      <w:pPr>
        <w:pStyle w:val="Vchoz"/>
        <w:tabs>
          <w:tab w:val="clear" w:pos="709"/>
        </w:tabs>
        <w:ind w:left="720"/>
        <w:rPr>
          <w:sz w:val="18"/>
          <w:szCs w:val="18"/>
        </w:rPr>
      </w:pPr>
    </w:p>
    <w:p w:rsidR="00CC76AB" w:rsidRPr="004E6478" w:rsidRDefault="00CC76AB" w:rsidP="002977BF">
      <w:pPr>
        <w:pStyle w:val="Vchoz"/>
        <w:numPr>
          <w:ilvl w:val="0"/>
          <w:numId w:val="1"/>
        </w:numPr>
        <w:rPr>
          <w:b/>
          <w:bCs/>
        </w:rPr>
      </w:pPr>
      <w:r w:rsidRPr="004E6478">
        <w:rPr>
          <w:b/>
          <w:bCs/>
          <w:sz w:val="18"/>
          <w:szCs w:val="18"/>
        </w:rPr>
        <w:t>BARRACK DAISYNINA DVORA</w:t>
      </w:r>
      <w:r w:rsidRPr="004E6478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VN</w:t>
      </w:r>
      <w:r w:rsidRPr="004E6478">
        <w:rPr>
          <w:b/>
          <w:bCs/>
          <w:sz w:val="18"/>
          <w:szCs w:val="18"/>
        </w:rPr>
        <w:tab/>
        <w:t>21.07.2012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58230</w:t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</w:r>
      <w:r w:rsidRPr="004E6478">
        <w:rPr>
          <w:b/>
          <w:bCs/>
          <w:sz w:val="18"/>
          <w:szCs w:val="18"/>
        </w:rPr>
        <w:tab/>
        <w:t>87277/12</w:t>
      </w:r>
    </w:p>
    <w:p w:rsidR="00CC76AB" w:rsidRDefault="00CC76AB" w:rsidP="002977B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Akrim z Karpatského dvora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Channy Majorův Háj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Michaela Martínková, Albrechtičky 139, 742 55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Ing. Martina Látalová, Dřevařská 2449/19, 785 01  Šternberk</w:t>
      </w: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2977BF">
      <w:pPr>
        <w:pStyle w:val="Vchoz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MLADÝCH FENY – krátká srst</w:t>
      </w:r>
    </w:p>
    <w:p w:rsidR="00CC76AB" w:rsidRDefault="00CC76AB" w:rsidP="004E6478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170DB" w:rsidRDefault="00CC76AB" w:rsidP="004170DB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 xml:space="preserve"> BETTY DAN –KLAR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13.01.2012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67576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84707/12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  <w:r w:rsidRPr="004170DB">
        <w:rPr>
          <w:sz w:val="18"/>
          <w:szCs w:val="18"/>
        </w:rPr>
        <w:t>o.:</w:t>
      </w:r>
      <w:r>
        <w:rPr>
          <w:sz w:val="18"/>
          <w:szCs w:val="18"/>
        </w:rPr>
        <w:t xml:space="preserve"> Fellow Zdekra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Daisy Girmido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Pavel Škarpa, Veřovice 329, 742 73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Bronislav Pečenka, Choryně 197, 756 42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</w:p>
    <w:p w:rsidR="00CC76AB" w:rsidRPr="008A7D80" w:rsidRDefault="00CC76AB" w:rsidP="004170DB">
      <w:pPr>
        <w:pStyle w:val="Vchoz"/>
        <w:numPr>
          <w:ilvl w:val="0"/>
          <w:numId w:val="1"/>
        </w:numPr>
        <w:rPr>
          <w:b/>
          <w:bCs/>
        </w:rPr>
      </w:pPr>
      <w:r w:rsidRPr="008A7D80">
        <w:rPr>
          <w:b/>
          <w:bCs/>
          <w:sz w:val="18"/>
          <w:szCs w:val="18"/>
        </w:rPr>
        <w:t>AIDA ILUZE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  <w:t>13.05.2012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  <w:t>67618</w:t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</w:r>
      <w:r w:rsidRPr="008A7D80">
        <w:rPr>
          <w:b/>
          <w:bCs/>
          <w:sz w:val="18"/>
          <w:szCs w:val="18"/>
        </w:rPr>
        <w:tab/>
        <w:t>86530/12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Natcko v. Kirschenfal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Varia od Hradu Drahotuch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chov: Alena Pavlasová, Dr. Čejky 1518, 742 58  Příbor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Pavel Uhlíř, Křenová 176, 741 03  Nový Jičín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</w:p>
    <w:p w:rsidR="00CC76AB" w:rsidRPr="004170DB" w:rsidRDefault="00CC76AB" w:rsidP="004170DB">
      <w:pPr>
        <w:pStyle w:val="Vchoz"/>
        <w:numPr>
          <w:ilvl w:val="0"/>
          <w:numId w:val="1"/>
        </w:numPr>
      </w:pPr>
      <w:r>
        <w:rPr>
          <w:sz w:val="18"/>
          <w:szCs w:val="18"/>
        </w:rPr>
        <w:t>A</w:t>
      </w:r>
      <w:r w:rsidRPr="004F32FB">
        <w:rPr>
          <w:b/>
          <w:bCs/>
          <w:sz w:val="18"/>
          <w:szCs w:val="18"/>
        </w:rPr>
        <w:t>LEXISS IRLUKA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VD3</w:t>
      </w:r>
      <w:r w:rsidRPr="004F32FB">
        <w:rPr>
          <w:b/>
          <w:bCs/>
          <w:sz w:val="18"/>
          <w:szCs w:val="18"/>
        </w:rPr>
        <w:tab/>
        <w:t>12.01.2012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63934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84747/12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Cak Hartis Bohemia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Gabris Irluka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Ing. Josef Šperka, 8.května 32, 783 53  Velká Bystřice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Bc.Alena Miketová, Žádlovice 54, 789 83  Loštice + Ing. Aleš Miketa</w:t>
      </w:r>
    </w:p>
    <w:p w:rsidR="00CC76AB" w:rsidRDefault="00CC76AB" w:rsidP="004170DB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46058F">
      <w:pPr>
        <w:pStyle w:val="Vchoz"/>
        <w:numPr>
          <w:ilvl w:val="0"/>
          <w:numId w:val="1"/>
        </w:numPr>
        <w:rPr>
          <w:b/>
          <w:bCs/>
        </w:rPr>
      </w:pPr>
      <w:r w:rsidRPr="004F32FB">
        <w:rPr>
          <w:b/>
          <w:bCs/>
          <w:sz w:val="18"/>
          <w:szCs w:val="18"/>
        </w:rPr>
        <w:t>CORNY OD RATIBOŘSKÉ CESTY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VD1</w:t>
      </w:r>
      <w:r w:rsidRPr="004F32FB">
        <w:rPr>
          <w:b/>
          <w:bCs/>
          <w:sz w:val="18"/>
          <w:szCs w:val="18"/>
        </w:rPr>
        <w:tab/>
        <w:t>03.01.2012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58102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84675/12</w:t>
      </w:r>
    </w:p>
    <w:p w:rsidR="00CC76AB" w:rsidRDefault="00CC76AB" w:rsidP="0046058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Nelson v. Frankengold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Quena Hartis Bohemia</w:t>
      </w:r>
    </w:p>
    <w:p w:rsidR="00CC76AB" w:rsidRDefault="00CC76AB" w:rsidP="0046058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chov+maj.: Miroslav Mrůzek, Ratibořská 126, 747 05  Opava</w:t>
      </w:r>
    </w:p>
    <w:p w:rsidR="00CC76AB" w:rsidRDefault="00CC76AB" w:rsidP="0046058F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A20E3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BONNIE ANGIJANIA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 w:rsidRPr="004F32FB">
        <w:rPr>
          <w:b/>
          <w:bCs/>
          <w:sz w:val="18"/>
          <w:szCs w:val="18"/>
        </w:rPr>
        <w:tab/>
        <w:t>16.06.2012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09784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86865/12</w:t>
      </w:r>
    </w:p>
    <w:p w:rsidR="00CC76AB" w:rsidRDefault="00CC76AB" w:rsidP="00A20E3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Vinty Sherak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Angie Olbramovický kvítek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Jana Vízková, Budovatelská 791, 289 03  Městec Králové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Eva Richterová, Tísek 246, 743 01</w:t>
      </w:r>
    </w:p>
    <w:p w:rsidR="00CC76AB" w:rsidRDefault="00CC76AB" w:rsidP="00A20E3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Pr="004F32FB" w:rsidRDefault="00CC76AB" w:rsidP="00A20E3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XANTIE RIWAL HOF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AA3CBF">
        <w:rPr>
          <w:b/>
          <w:bCs/>
          <w:color w:val="FF0000"/>
          <w:sz w:val="18"/>
          <w:szCs w:val="18"/>
        </w:rPr>
        <w:t>VD2</w:t>
      </w:r>
      <w:r w:rsidRPr="004F32FB">
        <w:rPr>
          <w:b/>
          <w:bCs/>
          <w:sz w:val="18"/>
          <w:szCs w:val="18"/>
        </w:rPr>
        <w:tab/>
        <w:t>04.02.2013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56495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85179/12</w:t>
      </w:r>
    </w:p>
    <w:p w:rsidR="00CC76AB" w:rsidRDefault="00CC76AB" w:rsidP="002977B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Richi Riwal Hof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Lara Rival Hof</w:t>
      </w:r>
    </w:p>
    <w:p w:rsidR="00CC76AB" w:rsidRDefault="00CC76AB" w:rsidP="002977B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chov.+maj.: Ivan Žíla, K.Čapka 1131, 765 02  Otrokovice</w:t>
      </w:r>
    </w:p>
    <w:p w:rsidR="00CC76AB" w:rsidRPr="00BC21F5" w:rsidRDefault="00CC76AB" w:rsidP="00BC21F5">
      <w:pPr>
        <w:pStyle w:val="Vchoz"/>
        <w:ind w:left="720"/>
        <w:jc w:val="center"/>
        <w:rPr>
          <w:sz w:val="18"/>
          <w:szCs w:val="18"/>
        </w:rPr>
      </w:pPr>
    </w:p>
    <w:p w:rsidR="00CC76AB" w:rsidRDefault="00CC76AB" w:rsidP="004E6478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MLADÝCH FENY – dlouhá srst</w:t>
      </w:r>
    </w:p>
    <w:p w:rsidR="00CC76AB" w:rsidRDefault="00CC76AB" w:rsidP="004E6478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F32FB" w:rsidRDefault="00CC76AB" w:rsidP="0046058F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KEISSI OD HRADU DRAHOTUCH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nenast.</w:t>
      </w:r>
      <w:r w:rsidRPr="004F32FB">
        <w:rPr>
          <w:b/>
          <w:bCs/>
          <w:sz w:val="18"/>
          <w:szCs w:val="18"/>
        </w:rPr>
        <w:tab/>
        <w:t>01.01.2012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63912</w:t>
      </w:r>
      <w:r w:rsidRPr="004F32FB">
        <w:rPr>
          <w:b/>
          <w:bCs/>
          <w:sz w:val="18"/>
          <w:szCs w:val="18"/>
        </w:rPr>
        <w:tab/>
        <w:t xml:space="preserve">               HPK SUCHNO 65552/12</w:t>
      </w:r>
    </w:p>
    <w:p w:rsidR="00CC76AB" w:rsidRDefault="00CC76AB" w:rsidP="0046058F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Orest od Hradu Drahotuch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Quera z Hošku-Držovice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Polián Pavel, Zahradní 531, 753 61  Drahotuše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Peter Sitek, Leštiny 128, 026 01  Dolný Kubín – SK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D75893">
      <w:pPr>
        <w:pStyle w:val="Vchoz"/>
        <w:spacing w:after="0" w:line="240" w:lineRule="auto"/>
        <w:ind w:left="720"/>
        <w:jc w:val="center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4E6478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DOSPÍVAJÍCICH FENY – krátká srst</w:t>
      </w:r>
    </w:p>
    <w:p w:rsidR="00CC76AB" w:rsidRDefault="00CC76AB" w:rsidP="004E6478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F35865" w:rsidRDefault="00CC76AB" w:rsidP="00DD0214">
      <w:pPr>
        <w:pStyle w:val="Vchoz"/>
        <w:numPr>
          <w:ilvl w:val="0"/>
          <w:numId w:val="1"/>
        </w:numPr>
      </w:pP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ENJOY Z JUKASU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>
        <w:rPr>
          <w:b/>
          <w:bCs/>
          <w:sz w:val="18"/>
          <w:szCs w:val="18"/>
        </w:rPr>
        <w:tab/>
        <w:t>01.10.2011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58037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83655/11</w:t>
      </w:r>
    </w:p>
    <w:p w:rsidR="00CC76AB" w:rsidRPr="00DD0214" w:rsidRDefault="00CC76AB" w:rsidP="00F35865">
      <w:pPr>
        <w:pStyle w:val="Vchoz"/>
        <w:tabs>
          <w:tab w:val="clear" w:pos="709"/>
        </w:tabs>
        <w:ind w:left="708"/>
      </w:pPr>
      <w:r>
        <w:rPr>
          <w:b/>
          <w:bCs/>
          <w:sz w:val="18"/>
          <w:szCs w:val="18"/>
        </w:rPr>
        <w:t>RTG: DKK 1/2, DKL 0/0</w:t>
      </w:r>
    </w:p>
    <w:p w:rsidR="00CC76AB" w:rsidRDefault="00CC76AB" w:rsidP="00DD0214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Zico v.d. Adelegg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Aischa z Jukasu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Jaroslav Kurka, Mírová 177, 747 35  Hněvošice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Denisa Kurková, Mírová 177, 747 35  Hněvošice</w:t>
      </w:r>
    </w:p>
    <w:p w:rsidR="00CC76AB" w:rsidRDefault="00CC76AB" w:rsidP="00F35865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F35865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KLOLLI GARD BOHEMIA</w:t>
      </w:r>
      <w:r w:rsidRPr="004F32FB">
        <w:rPr>
          <w:b/>
          <w:bCs/>
          <w:sz w:val="18"/>
          <w:szCs w:val="18"/>
        </w:rPr>
        <w:tab/>
      </w:r>
      <w:r w:rsidRPr="00AA3CBF">
        <w:rPr>
          <w:b/>
          <w:bCs/>
          <w:color w:val="FF0000"/>
          <w:sz w:val="18"/>
          <w:szCs w:val="18"/>
        </w:rPr>
        <w:t>VD2</w:t>
      </w:r>
      <w:r w:rsidRPr="004F32FB">
        <w:rPr>
          <w:b/>
          <w:bCs/>
          <w:sz w:val="18"/>
          <w:szCs w:val="18"/>
        </w:rPr>
        <w:tab/>
        <w:t>12.07.2011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58000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82610/11</w:t>
      </w:r>
    </w:p>
    <w:p w:rsidR="00CC76AB" w:rsidRPr="004F32FB" w:rsidRDefault="00CC76AB" w:rsidP="00F35865">
      <w:pPr>
        <w:pStyle w:val="Vchoz"/>
        <w:tabs>
          <w:tab w:val="clear" w:pos="709"/>
        </w:tabs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1/1, DKL 0/0</w:t>
      </w:r>
    </w:p>
    <w:p w:rsidR="00CC76AB" w:rsidRDefault="00CC76AB" w:rsidP="00F35865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Garos d´Ulmental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Biggi Gard Bohemia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 Marián Pekárek, Strahovice 128</w:t>
      </w:r>
    </w:p>
    <w:p w:rsidR="00CC76AB" w:rsidRDefault="00CC76AB" w:rsidP="004E6478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Jitka Kadlecová, Bolatická 17, Kravaře</w:t>
      </w:r>
    </w:p>
    <w:p w:rsidR="00CC76AB" w:rsidRDefault="00CC76AB" w:rsidP="00F35865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F35865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IONKA HAUS TRIPLET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VD1</w:t>
      </w:r>
      <w:r w:rsidRPr="004F32FB">
        <w:rPr>
          <w:b/>
          <w:bCs/>
          <w:sz w:val="18"/>
          <w:szCs w:val="18"/>
        </w:rPr>
        <w:tab/>
        <w:t xml:space="preserve">05.11.2011 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85454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84007/11</w:t>
      </w:r>
    </w:p>
    <w:p w:rsidR="00CC76AB" w:rsidRPr="004F32FB" w:rsidRDefault="00CC76AB" w:rsidP="008E4881">
      <w:pPr>
        <w:pStyle w:val="Vchoz"/>
        <w:tabs>
          <w:tab w:val="clear" w:pos="709"/>
        </w:tabs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DKK+DKL negativní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o: Fulz di Zenevredo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Ghana Haus Triplet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chov.+maj.: Eva a Michal Kašní, Vazová 2452, Uherský Brod</w:t>
      </w:r>
    </w:p>
    <w:p w:rsidR="00CC76AB" w:rsidRDefault="00CC76AB" w:rsidP="00F35865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F35865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AGITA ENYMO BOHEMIA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color w:val="FF0000"/>
          <w:sz w:val="18"/>
          <w:szCs w:val="18"/>
        </w:rPr>
        <w:t>D</w:t>
      </w:r>
      <w:r w:rsidRPr="004F32FB">
        <w:rPr>
          <w:b/>
          <w:bCs/>
          <w:sz w:val="18"/>
          <w:szCs w:val="18"/>
        </w:rPr>
        <w:tab/>
        <w:t>22.08.2011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87620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83343/11</w:t>
      </w:r>
    </w:p>
    <w:p w:rsidR="00CC76AB" w:rsidRPr="004F32FB" w:rsidRDefault="00CC76AB" w:rsidP="008E4881">
      <w:pPr>
        <w:pStyle w:val="Vchoz"/>
        <w:tabs>
          <w:tab w:val="clear" w:pos="709"/>
        </w:tabs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HD A 0/0, ED 0/0</w:t>
      </w:r>
    </w:p>
    <w:p w:rsidR="00CC76AB" w:rsidRDefault="00CC76AB" w:rsidP="00F35865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o: Hoky Vape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Elfie Zde-Sko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Mojžíš Radek, K.H.Borovského 448, M.Králové</w:t>
      </w:r>
    </w:p>
    <w:p w:rsidR="00CC76AB" w:rsidRPr="00DD0214" w:rsidRDefault="00CC76AB" w:rsidP="009E6F0F">
      <w:pPr>
        <w:pStyle w:val="Vchoz"/>
        <w:spacing w:after="0" w:line="240" w:lineRule="auto"/>
        <w:ind w:left="720"/>
      </w:pPr>
      <w:r>
        <w:rPr>
          <w:sz w:val="18"/>
          <w:szCs w:val="18"/>
        </w:rPr>
        <w:t>maj.: Michal Hajder, Dlouhá 11, 747 70  Opava</w:t>
      </w:r>
    </w:p>
    <w:p w:rsidR="00CC76AB" w:rsidRDefault="00CC76AB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 w:rsidP="009E6F0F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 w:rsidP="002122A5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DOSPÍVAJÍCÍCH PSI – krátká srst</w:t>
      </w:r>
    </w:p>
    <w:p w:rsidR="00CC76AB" w:rsidRDefault="00CC76AB" w:rsidP="002122A5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F32FB" w:rsidRDefault="00CC76AB" w:rsidP="00F35865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CHIP HAUS TRIPLET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VD2</w:t>
      </w:r>
      <w:r w:rsidRPr="004F32FB">
        <w:rPr>
          <w:b/>
          <w:bCs/>
          <w:sz w:val="18"/>
          <w:szCs w:val="18"/>
        </w:rPr>
        <w:tab/>
        <w:t>23.07.2011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85408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82883/11</w:t>
      </w:r>
    </w:p>
    <w:p w:rsidR="00CC76AB" w:rsidRPr="004F32FB" w:rsidRDefault="00CC76AB" w:rsidP="00287CFD">
      <w:pPr>
        <w:pStyle w:val="Vchoz"/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DKK + DKL negativní</w:t>
      </w:r>
    </w:p>
    <w:p w:rsidR="00CC76AB" w:rsidRDefault="00CC76AB" w:rsidP="00287CF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Baribal Girmido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Kathy Adrianka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Eva a Michal Kašní, Vazová 2452, Uherský Brod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Stanislav Doubravský, Mořkov + Eva a Michal Kašní, Vazová 2452, Uherský Brod</w:t>
      </w:r>
    </w:p>
    <w:p w:rsidR="00CC76AB" w:rsidRDefault="00CC76AB" w:rsidP="00287CFD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287CF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KIRBBI GARD BOHEMIA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VD1</w:t>
      </w:r>
      <w:r w:rsidRPr="004F32FB">
        <w:rPr>
          <w:b/>
          <w:bCs/>
          <w:sz w:val="18"/>
          <w:szCs w:val="18"/>
        </w:rPr>
        <w:tab/>
        <w:t>12.07.2011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58916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82604/11</w:t>
      </w:r>
    </w:p>
    <w:p w:rsidR="00CC76AB" w:rsidRPr="004F32FB" w:rsidRDefault="00CC76AB" w:rsidP="00287CFD">
      <w:pPr>
        <w:pStyle w:val="Vchoz"/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HD A  0/0</w:t>
      </w:r>
    </w:p>
    <w:p w:rsidR="00CC76AB" w:rsidRDefault="00CC76AB" w:rsidP="00287CFD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Garos d Ulmental</w:t>
      </w:r>
      <w:r>
        <w:rPr>
          <w:sz w:val="18"/>
          <w:szCs w:val="18"/>
        </w:rPr>
        <w:tab/>
        <w:t>m: Biggi Gard Bohemia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Marián Pekárek, 747 24  Strahovice 128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Jaromír Těžký, 747 21  Rohová 15, Kravaře</w:t>
      </w:r>
    </w:p>
    <w:p w:rsidR="00CC76AB" w:rsidRDefault="00CC76AB" w:rsidP="00287CFD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287CF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KASSIO ZE SLOVANSKÉHO DOMU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color w:val="FF0000"/>
          <w:sz w:val="18"/>
          <w:szCs w:val="18"/>
        </w:rPr>
        <w:t>VD</w:t>
      </w:r>
      <w:r w:rsidRPr="004F32FB">
        <w:rPr>
          <w:b/>
          <w:bCs/>
          <w:sz w:val="18"/>
          <w:szCs w:val="18"/>
        </w:rPr>
        <w:tab/>
        <w:t>25.10.2011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86361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>84250/11</w:t>
      </w:r>
    </w:p>
    <w:p w:rsidR="00CC76AB" w:rsidRPr="004F32FB" w:rsidRDefault="00CC76AB" w:rsidP="00287CFD">
      <w:pPr>
        <w:pStyle w:val="Vchoz"/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RTG: HD A 0/0, ED 0/0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o: Angsbacken´s Rosso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Adélka Aykmar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chov.+maj.: Hana Hulíková, Liboš 149, 783 13  Štěpánov</w:t>
      </w:r>
    </w:p>
    <w:p w:rsidR="00CC76AB" w:rsidRDefault="00CC76AB" w:rsidP="00287CFD">
      <w:pPr>
        <w:pStyle w:val="Vchoz"/>
        <w:ind w:left="720"/>
        <w:rPr>
          <w:sz w:val="18"/>
          <w:szCs w:val="18"/>
        </w:rPr>
      </w:pPr>
    </w:p>
    <w:p w:rsidR="00CC76AB" w:rsidRPr="004F32FB" w:rsidRDefault="00CC76AB" w:rsidP="00287CFD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ERICO Z JUKASU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 w:rsidRPr="004F32FB">
        <w:rPr>
          <w:b/>
          <w:bCs/>
          <w:sz w:val="18"/>
          <w:szCs w:val="18"/>
        </w:rPr>
        <w:tab/>
        <w:t>01.10.2011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58033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>83651/11</w:t>
      </w:r>
    </w:p>
    <w:p w:rsidR="00CC76AB" w:rsidRPr="004F32FB" w:rsidRDefault="00CC76AB" w:rsidP="00F319BA">
      <w:pPr>
        <w:pStyle w:val="Vchoz"/>
        <w:ind w:left="720"/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 xml:space="preserve">RTG:  </w:t>
      </w:r>
    </w:p>
    <w:p w:rsidR="00CC76AB" w:rsidRDefault="00CC76AB" w:rsidP="00F319BA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Zico v.d. Adelegg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Aischa z Jukasu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Kurka Jaroslav, Mírová 177, 747 35  Hněvošice</w:t>
      </w:r>
    </w:p>
    <w:p w:rsidR="00CC76AB" w:rsidRDefault="00CC76AB" w:rsidP="00D73BFB">
      <w:pPr>
        <w:pStyle w:val="Vchoz"/>
        <w:spacing w:after="0" w:line="240" w:lineRule="auto"/>
        <w:ind w:left="720"/>
      </w:pPr>
      <w:r>
        <w:rPr>
          <w:sz w:val="18"/>
          <w:szCs w:val="18"/>
        </w:rPr>
        <w:t>maj.: Kozelský Jiří, Hraniční 897, 747 14  Ludgeřovice</w:t>
      </w:r>
    </w:p>
    <w:p w:rsidR="00CC76AB" w:rsidRDefault="00CC76AB" w:rsidP="0035224B">
      <w:pPr>
        <w:pStyle w:val="Vchoz"/>
        <w:jc w:val="center"/>
      </w:pPr>
    </w:p>
    <w:p w:rsidR="00CC76AB" w:rsidRDefault="00CC76AB">
      <w:pPr>
        <w:pStyle w:val="Vchoz"/>
      </w:pPr>
    </w:p>
    <w:p w:rsidR="00CC76AB" w:rsidRDefault="00CC76AB" w:rsidP="002122A5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PRACOVNÍ FENY – krátká srst</w:t>
      </w:r>
    </w:p>
    <w:p w:rsidR="00CC76AB" w:rsidRDefault="00CC76AB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4F32FB" w:rsidRDefault="00CC76AB" w:rsidP="002122A5">
      <w:pPr>
        <w:pStyle w:val="Vchoz"/>
        <w:numPr>
          <w:ilvl w:val="0"/>
          <w:numId w:val="1"/>
        </w:numPr>
        <w:rPr>
          <w:b/>
          <w:bCs/>
        </w:rPr>
      </w:pPr>
      <w:r w:rsidRPr="004F32FB">
        <w:rPr>
          <w:b/>
          <w:bCs/>
          <w:sz w:val="18"/>
          <w:szCs w:val="18"/>
        </w:rPr>
        <w:t>HEXA MIL-DRAG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13.05.2010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61625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61625/10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ED A normal, HD A normal</w:t>
      </w:r>
    </w:p>
    <w:p w:rsidR="00CC76AB" w:rsidRDefault="00CC76AB" w:rsidP="002122A5">
      <w:pPr>
        <w:pStyle w:val="Vchoz"/>
        <w:spacing w:after="0" w:line="240" w:lineRule="auto"/>
        <w:rPr>
          <w:sz w:val="18"/>
          <w:szCs w:val="18"/>
        </w:rPr>
      </w:pPr>
      <w:r>
        <w:tab/>
      </w:r>
      <w:r>
        <w:rPr>
          <w:sz w:val="18"/>
          <w:szCs w:val="18"/>
        </w:rPr>
        <w:t>zkouška: SVV-1, BH</w:t>
      </w:r>
    </w:p>
    <w:p w:rsidR="00CC76AB" w:rsidRDefault="00CC76AB" w:rsidP="002122A5">
      <w:pPr>
        <w:pStyle w:val="Vchoz"/>
        <w:spacing w:after="0" w:line="240" w:lineRule="auto"/>
      </w:pPr>
    </w:p>
    <w:p w:rsidR="00CC76AB" w:rsidRDefault="00CC76AB">
      <w:pPr>
        <w:pStyle w:val="Vchoz"/>
      </w:pPr>
      <w:r>
        <w:rPr>
          <w:sz w:val="18"/>
          <w:szCs w:val="18"/>
        </w:rPr>
        <w:tab/>
        <w:t>o: Nelson vom Frankengold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Centa Mil-Drag</w:t>
      </w:r>
    </w:p>
    <w:p w:rsidR="00CC76AB" w:rsidRDefault="00CC76AB" w:rsidP="00F22B10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  <w:t>chov.+maj.: Milan Dragon, Záriečice 54, 020 52 – SK</w:t>
      </w:r>
    </w:p>
    <w:p w:rsidR="00CC76AB" w:rsidRPr="002122A5" w:rsidRDefault="00CC76AB" w:rsidP="00F22B10">
      <w:pPr>
        <w:pStyle w:val="Vchoz"/>
        <w:rPr>
          <w:sz w:val="18"/>
          <w:szCs w:val="18"/>
        </w:rPr>
      </w:pPr>
    </w:p>
    <w:p w:rsidR="00CC76AB" w:rsidRPr="004F32FB" w:rsidRDefault="00CC76AB" w:rsidP="00F22B10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4F32FB">
        <w:rPr>
          <w:b/>
          <w:bCs/>
          <w:sz w:val="18"/>
          <w:szCs w:val="18"/>
        </w:rPr>
        <w:t>WELLA FRAMATO ROLAU</w:t>
      </w:r>
      <w:r w:rsidRPr="004F32FB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V2</w:t>
      </w:r>
      <w:r w:rsidRPr="004F32FB">
        <w:rPr>
          <w:b/>
          <w:bCs/>
          <w:sz w:val="18"/>
          <w:szCs w:val="18"/>
        </w:rPr>
        <w:tab/>
        <w:t>27.02.2011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24789</w:t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</w:r>
      <w:r w:rsidRPr="004F32FB">
        <w:rPr>
          <w:b/>
          <w:bCs/>
          <w:sz w:val="18"/>
          <w:szCs w:val="18"/>
        </w:rPr>
        <w:tab/>
        <w:t>81239/11/12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0/0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 ZVV1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Uran Framato Rolau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Wictori Irluka</w:t>
      </w:r>
    </w:p>
    <w:p w:rsidR="00CC76AB" w:rsidRDefault="00CC76AB" w:rsidP="002122A5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chov.: Matouš František, V Polích 522/13, Karlovy Vary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 xml:space="preserve">maj.:  Ing. Josef Šperka, 8.května 32, Velká Bystřice </w:t>
      </w:r>
    </w:p>
    <w:p w:rsidR="00CC76AB" w:rsidRDefault="00CC76AB">
      <w:pPr>
        <w:pStyle w:val="Vchoz"/>
      </w:pPr>
    </w:p>
    <w:p w:rsidR="00CC76AB" w:rsidRDefault="00CC76AB" w:rsidP="002122A5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 xml:space="preserve"> BAGHIRA SCHREIDON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58780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79305/10</w:t>
      </w:r>
    </w:p>
    <w:p w:rsidR="00CC76AB" w:rsidRDefault="00CC76AB" w:rsidP="002122A5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 xml:space="preserve">RTG: 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Noell v. Suentelstein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Pantea Schreidon</w:t>
      </w:r>
    </w:p>
    <w:p w:rsidR="00CC76AB" w:rsidRDefault="00CC76AB" w:rsidP="002122A5">
      <w:pPr>
        <w:pStyle w:val="Vchoz"/>
        <w:spacing w:after="0" w:line="240" w:lineRule="auto"/>
        <w:ind w:firstLine="708"/>
        <w:rPr>
          <w:sz w:val="18"/>
          <w:szCs w:val="18"/>
        </w:rPr>
      </w:pPr>
      <w:r>
        <w:rPr>
          <w:sz w:val="18"/>
          <w:szCs w:val="18"/>
        </w:rPr>
        <w:tab/>
        <w:t>chov. + maj.: Martin Čirž, Školní 192, 747 35  Hněvošice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držitel: Machová Lenka, Karviná Raj.</w:t>
      </w:r>
    </w:p>
    <w:p w:rsidR="00CC76AB" w:rsidRDefault="00CC76AB">
      <w:pPr>
        <w:pStyle w:val="Vchoz"/>
      </w:pPr>
    </w:p>
    <w:p w:rsidR="00CC76AB" w:rsidRDefault="00CC76AB" w:rsidP="002122A5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 xml:space="preserve"> HONEY HISPAŇSZKE SREBRO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V3</w:t>
      </w:r>
      <w:r>
        <w:rPr>
          <w:b/>
          <w:bCs/>
          <w:sz w:val="18"/>
          <w:szCs w:val="18"/>
        </w:rPr>
        <w:tab/>
        <w:t>09.10.2007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H 990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72194/08/09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0/0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 ZVV1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Canses vom Suentelstein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Chany Gard Bohemia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chov.: Reuter Renáta, Katowice PL</w:t>
      </w:r>
      <w:r>
        <w:rPr>
          <w:sz w:val="18"/>
          <w:szCs w:val="18"/>
        </w:rPr>
        <w:tab/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maj.: Pekárek Marián, Strahovice 128</w:t>
      </w:r>
    </w:p>
    <w:p w:rsidR="00CC76AB" w:rsidRDefault="00CC76AB">
      <w:pPr>
        <w:pStyle w:val="Vchoz"/>
      </w:pPr>
      <w:r>
        <w:tab/>
      </w:r>
    </w:p>
    <w:p w:rsidR="00CC76AB" w:rsidRDefault="00CC76AB" w:rsidP="002122A5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>CAIRA YUCERO BOHEMIA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>
        <w:rPr>
          <w:b/>
          <w:bCs/>
          <w:sz w:val="18"/>
          <w:szCs w:val="18"/>
        </w:rPr>
        <w:tab/>
        <w:t>23.08.2009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60765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75052/09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DKK A/A, DLK 0/0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 BH, IPO1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Olek von Der Maineiche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Yucci Vikar</w:t>
      </w:r>
    </w:p>
    <w:p w:rsidR="00CC76AB" w:rsidRDefault="00CC76AB" w:rsidP="002122A5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chov.: Zbigniew Gorecki, 735 61  Chotěbuz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maj.: Bc. Pavel Koman, Jasmínová 1615/1, 708 00  Ostrava</w:t>
      </w:r>
    </w:p>
    <w:p w:rsidR="00CC76AB" w:rsidRDefault="00CC76AB">
      <w:pPr>
        <w:pStyle w:val="Vchoz"/>
      </w:pPr>
    </w:p>
    <w:p w:rsidR="00CC76AB" w:rsidRDefault="00CC76AB" w:rsidP="002122A5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>WENDY HELILEIN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23.08.2010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58805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79303/10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0/0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 ZVV1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Opus Advil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China Suché Lazce</w:t>
      </w:r>
    </w:p>
    <w:p w:rsidR="00CC76AB" w:rsidRDefault="00CC76AB">
      <w:pPr>
        <w:pStyle w:val="Vchoz"/>
      </w:pPr>
      <w:r>
        <w:rPr>
          <w:sz w:val="18"/>
          <w:szCs w:val="18"/>
        </w:rPr>
        <w:tab/>
        <w:t>chov. + maj.: Helena Michálková, Jubilejní 284, 747 62  Mokré Lazce</w:t>
      </w:r>
      <w:r>
        <w:tab/>
      </w:r>
    </w:p>
    <w:p w:rsidR="00CC76AB" w:rsidRDefault="00CC76AB" w:rsidP="002122A5">
      <w:pPr>
        <w:pStyle w:val="Vchoz"/>
        <w:numPr>
          <w:ilvl w:val="0"/>
          <w:numId w:val="1"/>
        </w:numPr>
      </w:pPr>
      <w:r>
        <w:rPr>
          <w:b/>
          <w:bCs/>
          <w:sz w:val="18"/>
          <w:szCs w:val="18"/>
        </w:rPr>
        <w:t>EBONY VITAXIS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19.11.2010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58848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80156/10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RTG: HD A 0/0, ED 0/0</w:t>
      </w:r>
    </w:p>
    <w:p w:rsidR="00CC76AB" w:rsidRDefault="00CC76AB" w:rsidP="002122A5">
      <w:pPr>
        <w:pStyle w:val="Vchoz"/>
        <w:spacing w:after="0" w:line="240" w:lineRule="auto"/>
      </w:pPr>
      <w:r>
        <w:rPr>
          <w:sz w:val="18"/>
          <w:szCs w:val="18"/>
        </w:rPr>
        <w:tab/>
        <w:t>zkouška: ZVV1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Yukon v.d. Bastillie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Quena Hartis Bohemia</w:t>
      </w:r>
    </w:p>
    <w:p w:rsidR="00CC76AB" w:rsidRDefault="00CC76AB" w:rsidP="002122A5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chov.: Vítězslav Fiala, Opavská 454, 747 41  Hradec nad Moravicí</w:t>
      </w:r>
    </w:p>
    <w:p w:rsidR="00CC76AB" w:rsidRDefault="00CC76AB" w:rsidP="002122A5">
      <w:pPr>
        <w:pStyle w:val="Vchoz"/>
        <w:spacing w:after="0" w:line="240" w:lineRule="auto"/>
        <w:ind w:firstLine="360"/>
        <w:rPr>
          <w:sz w:val="18"/>
          <w:szCs w:val="18"/>
        </w:rPr>
      </w:pPr>
      <w:r>
        <w:rPr>
          <w:sz w:val="18"/>
          <w:szCs w:val="18"/>
        </w:rPr>
        <w:tab/>
        <w:t>maj.: Miroslav Mrůzek, Ratibořská 126, Opava</w:t>
      </w:r>
    </w:p>
    <w:p w:rsidR="00CC76AB" w:rsidRDefault="00CC76AB">
      <w:pPr>
        <w:pStyle w:val="Vchoz"/>
        <w:rPr>
          <w:sz w:val="18"/>
          <w:szCs w:val="18"/>
        </w:rPr>
      </w:pPr>
    </w:p>
    <w:p w:rsidR="00CC76AB" w:rsidRPr="00223D19" w:rsidRDefault="00CC76AB" w:rsidP="002977BF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223D19">
        <w:rPr>
          <w:b/>
          <w:bCs/>
          <w:sz w:val="18"/>
          <w:szCs w:val="18"/>
        </w:rPr>
        <w:t>XANNI MAJORŮV HÁJ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nenast.</w:t>
      </w:r>
      <w:r w:rsidRPr="00223D19">
        <w:rPr>
          <w:b/>
          <w:bCs/>
          <w:sz w:val="18"/>
          <w:szCs w:val="18"/>
        </w:rPr>
        <w:tab/>
        <w:t>29.03.2010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06386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77450/10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RTG: DKK 0/0, DLK 0/0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IPO3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Gabriela Galvasová, Záhořany 62, 267 01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Ing. Martina Látalová, Dřevařská 2449/19, 785 01 Šternberk</w:t>
      </w:r>
    </w:p>
    <w:p w:rsidR="00CC76AB" w:rsidRDefault="00CC76AB">
      <w:pPr>
        <w:pStyle w:val="Vchoz"/>
        <w:rPr>
          <w:sz w:val="18"/>
          <w:szCs w:val="18"/>
        </w:rPr>
      </w:pPr>
    </w:p>
    <w:p w:rsidR="00CC76AB" w:rsidRDefault="00CC76AB" w:rsidP="00305B52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 w:rsidP="00305B52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 w:rsidP="00305B52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PRACOVNÍ FENY – dlouhá srst</w:t>
      </w:r>
    </w:p>
    <w:p w:rsidR="00CC76AB" w:rsidRDefault="00CC76AB" w:rsidP="002122A5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223D19" w:rsidRDefault="00CC76AB" w:rsidP="00AE62AC">
      <w:pPr>
        <w:pStyle w:val="Vchoz"/>
        <w:numPr>
          <w:ilvl w:val="0"/>
          <w:numId w:val="1"/>
        </w:numPr>
        <w:rPr>
          <w:b/>
          <w:bCs/>
          <w:sz w:val="18"/>
          <w:szCs w:val="18"/>
        </w:rPr>
      </w:pPr>
      <w:r w:rsidRPr="00223D19">
        <w:rPr>
          <w:b/>
          <w:bCs/>
          <w:sz w:val="18"/>
          <w:szCs w:val="18"/>
        </w:rPr>
        <w:t>LORY IRLUKA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AA3CBF">
        <w:rPr>
          <w:b/>
          <w:bCs/>
          <w:color w:val="FF0000"/>
          <w:sz w:val="18"/>
          <w:szCs w:val="18"/>
        </w:rPr>
        <w:t>nenast.</w:t>
      </w:r>
      <w:r w:rsidRPr="00AA3CBF">
        <w:rPr>
          <w:b/>
          <w:bCs/>
          <w:color w:val="FF0000"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18.12.2009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63596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76151/09/12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RTG: 2/2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ZOP, BH, ZZO, ZM, ZVV1, IPO-Vo, SPr2</w:t>
      </w:r>
    </w:p>
    <w:p w:rsidR="00CC76AB" w:rsidRDefault="00CC76AB" w:rsidP="00AE62AC">
      <w:pPr>
        <w:pStyle w:val="Vchoz"/>
        <w:ind w:left="720"/>
        <w:rPr>
          <w:sz w:val="18"/>
          <w:szCs w:val="18"/>
        </w:rPr>
      </w:pPr>
    </w:p>
    <w:p w:rsidR="00CC76AB" w:rsidRDefault="00CC76AB" w:rsidP="00AE62AC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Cleo Irluka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Quara Irluka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Ing. Josef Šperka, 8.května 32, Velká Bystřice</w:t>
      </w:r>
    </w:p>
    <w:p w:rsidR="00CC76AB" w:rsidRDefault="00CC76AB" w:rsidP="002122A5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maj.: Jana Brokešová, za Humny 7, Skrbeň, 783 34 </w:t>
      </w:r>
    </w:p>
    <w:p w:rsidR="00CC76AB" w:rsidRPr="00023AA5" w:rsidRDefault="00CC76AB" w:rsidP="00023AA5">
      <w:pPr>
        <w:pStyle w:val="Vchoz"/>
        <w:ind w:left="720"/>
        <w:rPr>
          <w:sz w:val="18"/>
          <w:szCs w:val="18"/>
        </w:rPr>
      </w:pPr>
    </w:p>
    <w:p w:rsidR="00CC76AB" w:rsidRDefault="00CC76AB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>
      <w:pPr>
        <w:pStyle w:val="Vchoz"/>
        <w:jc w:val="center"/>
        <w:rPr>
          <w:b/>
          <w:bCs/>
          <w:sz w:val="18"/>
          <w:szCs w:val="18"/>
          <w:u w:val="single"/>
        </w:rPr>
      </w:pPr>
    </w:p>
    <w:p w:rsidR="00CC76AB" w:rsidRDefault="00CC76AB">
      <w:pPr>
        <w:pStyle w:val="Vchoz"/>
        <w:jc w:val="center"/>
      </w:pPr>
      <w:r>
        <w:rPr>
          <w:b/>
          <w:bCs/>
          <w:sz w:val="18"/>
          <w:szCs w:val="18"/>
          <w:u w:val="single"/>
        </w:rPr>
        <w:t>TŘÍDA PRACOVNÍ PSI – krátká srst</w:t>
      </w:r>
    </w:p>
    <w:p w:rsidR="00CC76AB" w:rsidRDefault="00CC76AB">
      <w:pPr>
        <w:pStyle w:val="Vchoz"/>
        <w:jc w:val="center"/>
      </w:pPr>
    </w:p>
    <w:p w:rsidR="00CC76AB" w:rsidRDefault="00CC76AB" w:rsidP="005A3483">
      <w:pPr>
        <w:pStyle w:val="Vchoz"/>
      </w:pPr>
      <w:r>
        <w:rPr>
          <w:b/>
          <w:bCs/>
          <w:sz w:val="18"/>
          <w:szCs w:val="18"/>
        </w:rPr>
        <w:tab/>
        <w:t>JMÉNO PSA</w:t>
      </w:r>
      <w:r>
        <w:rPr>
          <w:b/>
          <w:bCs/>
          <w:sz w:val="18"/>
          <w:szCs w:val="18"/>
        </w:rPr>
        <w:tab/>
        <w:t xml:space="preserve">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NAR.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TET.Č.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Č.ZÁPISU</w:t>
      </w:r>
    </w:p>
    <w:p w:rsidR="00CC76AB" w:rsidRPr="00223D19" w:rsidRDefault="00CC76AB" w:rsidP="007D7368">
      <w:pPr>
        <w:pStyle w:val="Vchoz"/>
        <w:numPr>
          <w:ilvl w:val="0"/>
          <w:numId w:val="1"/>
        </w:numPr>
        <w:rPr>
          <w:b/>
          <w:bCs/>
        </w:rPr>
      </w:pPr>
      <w:r w:rsidRPr="00223D19">
        <w:rPr>
          <w:b/>
          <w:bCs/>
          <w:sz w:val="18"/>
          <w:szCs w:val="18"/>
        </w:rPr>
        <w:t>CASSIDY BESKYD TOM-BOX</w:t>
      </w:r>
      <w:r w:rsidRPr="00223D19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 w:rsidRPr="00223D19">
        <w:rPr>
          <w:b/>
          <w:bCs/>
          <w:sz w:val="18"/>
          <w:szCs w:val="18"/>
        </w:rPr>
        <w:tab/>
        <w:t>14.04.2011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67505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81829/11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RTG: HD A 0/0, ED 0/0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BH, IPO1</w:t>
      </w:r>
    </w:p>
    <w:p w:rsidR="00CC76AB" w:rsidRDefault="00CC76AB" w:rsidP="007D7368">
      <w:pPr>
        <w:pStyle w:val="Vchoz"/>
        <w:tabs>
          <w:tab w:val="clear" w:pos="709"/>
        </w:tabs>
        <w:ind w:left="720"/>
        <w:rPr>
          <w:sz w:val="18"/>
          <w:szCs w:val="18"/>
        </w:rPr>
      </w:pPr>
    </w:p>
    <w:p w:rsidR="00CC76AB" w:rsidRDefault="00CC76AB" w:rsidP="007D7368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Odix Vitaxis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Uxie Irluka</w:t>
      </w:r>
    </w:p>
    <w:p w:rsidR="00CC76AB" w:rsidRDefault="00CC76AB" w:rsidP="00223D19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chov.+maj.: Zdeněk Bůžek, 742 74  Tichá 159</w:t>
      </w:r>
    </w:p>
    <w:p w:rsidR="00CC76AB" w:rsidRPr="00223D19" w:rsidRDefault="00CC76AB" w:rsidP="007D7368">
      <w:pPr>
        <w:pStyle w:val="Vchoz"/>
        <w:numPr>
          <w:ilvl w:val="0"/>
          <w:numId w:val="1"/>
        </w:numPr>
        <w:rPr>
          <w:b/>
          <w:bCs/>
        </w:rPr>
      </w:pPr>
      <w:r w:rsidRPr="00223D19">
        <w:rPr>
          <w:b/>
          <w:bCs/>
          <w:sz w:val="18"/>
          <w:szCs w:val="18"/>
        </w:rPr>
        <w:t>QATAR VENUŠINA SOPKA</w:t>
      </w:r>
      <w:r w:rsidRPr="00223D19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VD</w:t>
      </w:r>
      <w:r w:rsidRPr="00223D19">
        <w:rPr>
          <w:b/>
          <w:bCs/>
          <w:sz w:val="18"/>
          <w:szCs w:val="18"/>
        </w:rPr>
        <w:tab/>
        <w:t>20.05.2010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68768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78122/10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RTG: DKK 0/0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BH, IPO1</w:t>
      </w:r>
    </w:p>
    <w:p w:rsidR="00CC76AB" w:rsidRDefault="00CC76AB" w:rsidP="007D7368">
      <w:pPr>
        <w:pStyle w:val="Vchoz"/>
        <w:tabs>
          <w:tab w:val="clear" w:pos="709"/>
        </w:tabs>
        <w:ind w:left="720"/>
        <w:rPr>
          <w:sz w:val="18"/>
          <w:szCs w:val="18"/>
        </w:rPr>
      </w:pPr>
    </w:p>
    <w:p w:rsidR="00CC76AB" w:rsidRDefault="00CC76AB" w:rsidP="007D7368">
      <w:pPr>
        <w:pStyle w:val="Vchoz"/>
        <w:tabs>
          <w:tab w:val="clear" w:pos="709"/>
        </w:tabs>
        <w:ind w:left="720"/>
        <w:rPr>
          <w:sz w:val="18"/>
          <w:szCs w:val="18"/>
        </w:rPr>
      </w:pPr>
      <w:r>
        <w:rPr>
          <w:sz w:val="18"/>
          <w:szCs w:val="18"/>
        </w:rPr>
        <w:t>o: Quintus Eqidius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Gerda Venušina Sopka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Mvdr. Stanislav Vodička, Mezina, okr. Bruntál</w:t>
      </w:r>
    </w:p>
    <w:p w:rsidR="00CC76AB" w:rsidRDefault="00CC76AB" w:rsidP="005A3483">
      <w:pPr>
        <w:pStyle w:val="Vchoz"/>
        <w:tabs>
          <w:tab w:val="clear" w:pos="709"/>
        </w:tabs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Rostislav Valíček, Rýmařov, Dukelská 4, 795 01</w:t>
      </w:r>
    </w:p>
    <w:p w:rsidR="00CC76AB" w:rsidRDefault="00CC76AB">
      <w:pPr>
        <w:pStyle w:val="Vchoz"/>
      </w:pPr>
    </w:p>
    <w:p w:rsidR="00CC76AB" w:rsidRDefault="00CC76AB" w:rsidP="005A3483">
      <w:pPr>
        <w:pStyle w:val="Vchoz"/>
        <w:numPr>
          <w:ilvl w:val="0"/>
          <w:numId w:val="1"/>
        </w:numPr>
      </w:pP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BERRY BESKYD TOM-BOX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</w:t>
      </w:r>
      <w:r>
        <w:rPr>
          <w:b/>
          <w:bCs/>
          <w:sz w:val="18"/>
          <w:szCs w:val="18"/>
        </w:rPr>
        <w:tab/>
        <w:t>29.01.2010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67301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76987/10</w:t>
      </w:r>
    </w:p>
    <w:p w:rsidR="00CC76AB" w:rsidRDefault="00CC76AB" w:rsidP="005A3483">
      <w:pPr>
        <w:pStyle w:val="Vchoz"/>
        <w:spacing w:after="0" w:line="240" w:lineRule="auto"/>
      </w:pPr>
      <w:r>
        <w:rPr>
          <w:sz w:val="18"/>
          <w:szCs w:val="18"/>
        </w:rPr>
        <w:tab/>
        <w:t>RTG: 0/0</w:t>
      </w:r>
    </w:p>
    <w:p w:rsidR="00CC76AB" w:rsidRDefault="00CC76AB" w:rsidP="005A3483">
      <w:pPr>
        <w:pStyle w:val="Vchoz"/>
        <w:spacing w:after="0" w:line="240" w:lineRule="auto"/>
      </w:pPr>
      <w:r>
        <w:rPr>
          <w:sz w:val="18"/>
          <w:szCs w:val="18"/>
        </w:rPr>
        <w:tab/>
        <w:t>zkouška: ZZO, ZM, ZVV1, BH, SPr1, IPO1,  IPO2</w:t>
      </w:r>
    </w:p>
    <w:p w:rsidR="00CC76AB" w:rsidRDefault="00CC76AB">
      <w:pPr>
        <w:pStyle w:val="Vchoz"/>
        <w:rPr>
          <w:sz w:val="18"/>
          <w:szCs w:val="18"/>
        </w:rPr>
      </w:pPr>
      <w:r>
        <w:rPr>
          <w:sz w:val="18"/>
          <w:szCs w:val="18"/>
        </w:rPr>
        <w:tab/>
      </w:r>
    </w:p>
    <w:p w:rsidR="00CC76AB" w:rsidRDefault="00CC76AB">
      <w:pPr>
        <w:pStyle w:val="Vchoz"/>
      </w:pPr>
      <w:r>
        <w:rPr>
          <w:sz w:val="18"/>
          <w:szCs w:val="18"/>
        </w:rPr>
        <w:tab/>
        <w:t>o: Ingo Moravia Kar-Mi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Uxie Irluka</w:t>
      </w:r>
    </w:p>
    <w:p w:rsidR="00CC76AB" w:rsidRDefault="00CC76AB" w:rsidP="005A3483">
      <w:pPr>
        <w:pStyle w:val="Vchoz"/>
        <w:spacing w:after="0" w:line="240" w:lineRule="auto"/>
      </w:pPr>
      <w:r>
        <w:rPr>
          <w:sz w:val="18"/>
          <w:szCs w:val="18"/>
        </w:rPr>
        <w:tab/>
        <w:t>chov.: Bůžek Zdeněk, Tichá 159, Nový Jičín</w:t>
      </w:r>
    </w:p>
    <w:p w:rsidR="00CC76AB" w:rsidRDefault="00CC76AB" w:rsidP="005A3483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  <w:t>maj.: Gašpar Ivan, Na Předměstí 394, Dolní Lhota</w:t>
      </w:r>
    </w:p>
    <w:p w:rsidR="00CC76AB" w:rsidRDefault="00CC76AB">
      <w:pPr>
        <w:pStyle w:val="Vchoz"/>
        <w:rPr>
          <w:sz w:val="18"/>
          <w:szCs w:val="18"/>
        </w:rPr>
      </w:pPr>
    </w:p>
    <w:p w:rsidR="00CC76AB" w:rsidRPr="00223D19" w:rsidRDefault="00CC76AB" w:rsidP="00A76AEA">
      <w:pPr>
        <w:pStyle w:val="Vchoz"/>
        <w:numPr>
          <w:ilvl w:val="0"/>
          <w:numId w:val="1"/>
        </w:numPr>
        <w:rPr>
          <w:b/>
          <w:bCs/>
        </w:rPr>
      </w:pPr>
      <w:r w:rsidRPr="00223D19">
        <w:rPr>
          <w:b/>
          <w:bCs/>
          <w:sz w:val="18"/>
          <w:szCs w:val="18"/>
        </w:rPr>
        <w:t>UNOX VITAXIS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V1</w:t>
      </w:r>
      <w:r w:rsidRPr="00223D19">
        <w:rPr>
          <w:b/>
          <w:bCs/>
          <w:sz w:val="18"/>
          <w:szCs w:val="18"/>
        </w:rPr>
        <w:tab/>
        <w:t>18.3.2008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58246</w:t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</w:r>
      <w:r w:rsidRPr="00223D19">
        <w:rPr>
          <w:b/>
          <w:bCs/>
          <w:sz w:val="18"/>
          <w:szCs w:val="18"/>
        </w:rPr>
        <w:tab/>
        <w:t>68801/08/10</w:t>
      </w:r>
    </w:p>
    <w:p w:rsidR="00CC76AB" w:rsidRDefault="00CC76AB" w:rsidP="005A3483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RTG: 0/0</w:t>
      </w:r>
    </w:p>
    <w:p w:rsidR="00CC76AB" w:rsidRDefault="00CC76AB" w:rsidP="005A3483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ZVV1, BH, IPO1, Sch VPG1, Upn2, SPr2, FPr2</w:t>
      </w:r>
    </w:p>
    <w:p w:rsidR="00CC76AB" w:rsidRDefault="00CC76AB" w:rsidP="00A76AEA">
      <w:pPr>
        <w:pStyle w:val="Vchoz"/>
        <w:ind w:left="720"/>
        <w:rPr>
          <w:sz w:val="18"/>
          <w:szCs w:val="18"/>
        </w:rPr>
      </w:pPr>
    </w:p>
    <w:p w:rsidR="00CC76AB" w:rsidRDefault="00CC76AB" w:rsidP="00A76AEA">
      <w:pPr>
        <w:pStyle w:val="Vchoz"/>
        <w:ind w:left="720"/>
        <w:rPr>
          <w:sz w:val="18"/>
          <w:szCs w:val="18"/>
        </w:rPr>
      </w:pPr>
      <w:r>
        <w:rPr>
          <w:sz w:val="18"/>
          <w:szCs w:val="18"/>
        </w:rPr>
        <w:t>o: Fasko Ulmental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m: Karma Vitaxis</w:t>
      </w:r>
    </w:p>
    <w:p w:rsidR="00CC76AB" w:rsidRDefault="00CC76AB" w:rsidP="005A3483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chov.: Fiala Vítězslav, Opavská 454, Hradec nad Moravicí</w:t>
      </w:r>
    </w:p>
    <w:p w:rsidR="00CC76AB" w:rsidRDefault="00CC76AB" w:rsidP="005A3483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maj.: Jan Juříček, Staškova 29, Mohelnice</w:t>
      </w:r>
    </w:p>
    <w:p w:rsidR="00CC76AB" w:rsidRDefault="00CC76AB" w:rsidP="005A3483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3965A6">
      <w:pPr>
        <w:pStyle w:val="Vchoz"/>
        <w:numPr>
          <w:ilvl w:val="0"/>
          <w:numId w:val="1"/>
        </w:numPr>
        <w:spacing w:after="0" w:line="240" w:lineRule="auto"/>
        <w:rPr>
          <w:b/>
          <w:bCs/>
          <w:sz w:val="18"/>
          <w:szCs w:val="18"/>
        </w:rPr>
      </w:pPr>
      <w:r w:rsidRPr="001D25CE">
        <w:rPr>
          <w:b/>
          <w:bCs/>
          <w:sz w:val="18"/>
          <w:szCs w:val="18"/>
        </w:rPr>
        <w:t>YRRO ILUZZE</w:t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</w:r>
      <w:r>
        <w:rPr>
          <w:b/>
          <w:bCs/>
          <w:color w:val="FF0000"/>
          <w:sz w:val="18"/>
          <w:szCs w:val="18"/>
        </w:rPr>
        <w:t>V2</w:t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  <w:t>19.03.2011</w:t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  <w:t>67495</w:t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</w:r>
      <w:r w:rsidRPr="001D25CE">
        <w:rPr>
          <w:b/>
          <w:bCs/>
          <w:sz w:val="18"/>
          <w:szCs w:val="18"/>
        </w:rPr>
        <w:tab/>
        <w:t>81832/11</w:t>
      </w:r>
    </w:p>
    <w:p w:rsidR="00CC76AB" w:rsidRPr="001D25CE" w:rsidRDefault="00CC76AB" w:rsidP="003965A6">
      <w:pPr>
        <w:pStyle w:val="Vchoz"/>
        <w:spacing w:after="0" w:line="240" w:lineRule="auto"/>
        <w:ind w:left="720"/>
        <w:rPr>
          <w:b/>
          <w:bCs/>
          <w:sz w:val="18"/>
          <w:szCs w:val="18"/>
        </w:rPr>
      </w:pPr>
    </w:p>
    <w:p w:rsidR="00CC76AB" w:rsidRDefault="00CC76AB" w:rsidP="003965A6">
      <w:pPr>
        <w:pStyle w:val="Vchoz"/>
        <w:spacing w:after="0" w:line="240" w:lineRule="auto"/>
        <w:ind w:left="720"/>
        <w:rPr>
          <w:sz w:val="18"/>
          <w:szCs w:val="18"/>
        </w:rPr>
      </w:pPr>
      <w:r w:rsidRPr="001D25CE">
        <w:rPr>
          <w:sz w:val="18"/>
          <w:szCs w:val="18"/>
        </w:rPr>
        <w:t>RTG:</w:t>
      </w:r>
      <w:r>
        <w:rPr>
          <w:sz w:val="18"/>
          <w:szCs w:val="18"/>
        </w:rPr>
        <w:t xml:space="preserve"> DKK A, DLK 0/0</w:t>
      </w:r>
    </w:p>
    <w:p w:rsidR="00CC76AB" w:rsidRDefault="00CC76AB" w:rsidP="003965A6">
      <w:pPr>
        <w:pStyle w:val="Vchoz"/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zkouška: BH, ZM</w:t>
      </w:r>
    </w:p>
    <w:p w:rsidR="00CC76AB" w:rsidRPr="001D25CE" w:rsidRDefault="00CC76AB" w:rsidP="003965A6">
      <w:pPr>
        <w:pStyle w:val="Vchoz"/>
        <w:spacing w:after="0" w:line="240" w:lineRule="auto"/>
        <w:ind w:left="720"/>
        <w:rPr>
          <w:sz w:val="18"/>
          <w:szCs w:val="18"/>
        </w:rPr>
      </w:pPr>
    </w:p>
    <w:p w:rsidR="00CC76AB" w:rsidRDefault="00CC76AB" w:rsidP="003965A6">
      <w:pPr>
        <w:pStyle w:val="Vchoz"/>
        <w:rPr>
          <w:sz w:val="18"/>
          <w:szCs w:val="18"/>
        </w:rPr>
      </w:pPr>
      <w:r>
        <w:tab/>
      </w:r>
      <w:r>
        <w:rPr>
          <w:sz w:val="18"/>
          <w:szCs w:val="18"/>
        </w:rPr>
        <w:t>o: Eros z Agíru Bohemia</w:t>
      </w:r>
      <w:r>
        <w:rPr>
          <w:sz w:val="18"/>
          <w:szCs w:val="18"/>
        </w:rPr>
        <w:tab/>
        <w:t>m: Porta Iluze</w:t>
      </w:r>
    </w:p>
    <w:p w:rsidR="00CC76AB" w:rsidRPr="001D25CE" w:rsidRDefault="00CC76AB" w:rsidP="003965A6">
      <w:pPr>
        <w:pStyle w:val="Vchoz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Pr="001D25CE">
        <w:rPr>
          <w:sz w:val="18"/>
          <w:szCs w:val="18"/>
        </w:rPr>
        <w:t>chov.: Alena Pavlasová, Albrechtičky, okr. Nový Jičín, 742 55</w:t>
      </w:r>
    </w:p>
    <w:p w:rsidR="00CC76AB" w:rsidRDefault="00CC76AB" w:rsidP="003965A6">
      <w:pPr>
        <w:pStyle w:val="Vchoz"/>
        <w:spacing w:after="0" w:line="240" w:lineRule="auto"/>
        <w:rPr>
          <w:sz w:val="18"/>
          <w:szCs w:val="18"/>
        </w:rPr>
      </w:pPr>
      <w:r w:rsidRPr="001D25CE">
        <w:rPr>
          <w:sz w:val="18"/>
          <w:szCs w:val="18"/>
        </w:rPr>
        <w:tab/>
        <w:t>maj.: Jarmila Lenertová, Frůbeží 12, 700 30  Ostrava</w:t>
      </w:r>
    </w:p>
    <w:p w:rsidR="00CC76AB" w:rsidRPr="003965A6" w:rsidRDefault="00CC76AB" w:rsidP="003965A6">
      <w:pPr>
        <w:pStyle w:val="Vchoz"/>
        <w:spacing w:after="0" w:line="240" w:lineRule="auto"/>
        <w:jc w:val="center"/>
        <w:rPr>
          <w:b/>
          <w:bCs/>
          <w:sz w:val="18"/>
          <w:szCs w:val="18"/>
        </w:rPr>
      </w:pPr>
    </w:p>
    <w:p w:rsidR="00CC76AB" w:rsidRPr="003965A6" w:rsidRDefault="00CC76AB" w:rsidP="003965A6">
      <w:pPr>
        <w:pStyle w:val="Vchoz"/>
        <w:spacing w:after="0" w:line="240" w:lineRule="auto"/>
        <w:jc w:val="center"/>
        <w:rPr>
          <w:b/>
          <w:bCs/>
          <w:sz w:val="18"/>
          <w:szCs w:val="18"/>
        </w:rPr>
      </w:pPr>
      <w:r w:rsidRPr="003965A6">
        <w:rPr>
          <w:b/>
          <w:bCs/>
          <w:sz w:val="18"/>
          <w:szCs w:val="18"/>
        </w:rPr>
        <w:t>Třída mladých psi – krátká srst</w:t>
      </w:r>
    </w:p>
    <w:p w:rsidR="00CC76AB" w:rsidRDefault="00CC76AB" w:rsidP="003965A6">
      <w:pPr>
        <w:pStyle w:val="Vchoz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 w:rsidRPr="003965A6">
        <w:rPr>
          <w:b/>
          <w:bCs/>
          <w:sz w:val="18"/>
          <w:szCs w:val="18"/>
        </w:rPr>
        <w:t>HOSS SCHREIDON</w:t>
      </w:r>
      <w:r>
        <w:rPr>
          <w:sz w:val="18"/>
          <w:szCs w:val="18"/>
        </w:rPr>
        <w:t xml:space="preserve">, nař. 6.5.2012, t.č.58199, č.z.86294/12  </w:t>
      </w:r>
      <w:r>
        <w:rPr>
          <w:color w:val="FF0000"/>
          <w:sz w:val="18"/>
          <w:szCs w:val="18"/>
        </w:rPr>
        <w:t>VD2</w:t>
      </w:r>
    </w:p>
    <w:p w:rsidR="00CC76AB" w:rsidRDefault="00CC76AB" w:rsidP="003965A6">
      <w:pPr>
        <w:pStyle w:val="Vchoz"/>
        <w:spacing w:after="0" w:line="240" w:lineRule="auto"/>
        <w:ind w:left="360"/>
        <w:rPr>
          <w:sz w:val="18"/>
          <w:szCs w:val="18"/>
        </w:rPr>
      </w:pPr>
      <w:r>
        <w:rPr>
          <w:sz w:val="18"/>
          <w:szCs w:val="18"/>
        </w:rPr>
        <w:t>Otec: Etoo aus Wattenscheid, Matka: Janica Schreidon</w:t>
      </w:r>
    </w:p>
    <w:p w:rsidR="00CC76AB" w:rsidRDefault="00CC76AB" w:rsidP="003965A6">
      <w:pPr>
        <w:pStyle w:val="Vchoz"/>
        <w:spacing w:after="0" w:line="240" w:lineRule="auto"/>
        <w:ind w:left="360"/>
        <w:rPr>
          <w:sz w:val="18"/>
          <w:szCs w:val="18"/>
        </w:rPr>
      </w:pPr>
      <w:r>
        <w:rPr>
          <w:sz w:val="18"/>
          <w:szCs w:val="18"/>
        </w:rPr>
        <w:t>Chov.+maj:M.Čírž, držitel L.Petzuch</w:t>
      </w:r>
    </w:p>
    <w:p w:rsidR="00CC76AB" w:rsidRDefault="00CC76AB" w:rsidP="003965A6">
      <w:pPr>
        <w:pStyle w:val="Vchoz"/>
        <w:spacing w:after="0" w:line="240" w:lineRule="auto"/>
        <w:ind w:left="360"/>
        <w:rPr>
          <w:sz w:val="18"/>
          <w:szCs w:val="18"/>
        </w:rPr>
      </w:pPr>
    </w:p>
    <w:p w:rsidR="00CC76AB" w:rsidRDefault="00CC76AB" w:rsidP="003965A6">
      <w:pPr>
        <w:pStyle w:val="Vchoz"/>
        <w:numPr>
          <w:ilvl w:val="0"/>
          <w:numId w:val="1"/>
        </w:numPr>
        <w:spacing w:after="0" w:line="240" w:lineRule="auto"/>
        <w:rPr>
          <w:color w:val="FF0000"/>
          <w:sz w:val="18"/>
          <w:szCs w:val="18"/>
        </w:rPr>
      </w:pPr>
      <w:r w:rsidRPr="003965A6">
        <w:rPr>
          <w:b/>
          <w:bCs/>
          <w:color w:val="000000"/>
          <w:sz w:val="18"/>
          <w:szCs w:val="18"/>
        </w:rPr>
        <w:t>NICO GARD BOHEMIA</w:t>
      </w:r>
      <w:r>
        <w:rPr>
          <w:sz w:val="18"/>
          <w:szCs w:val="18"/>
        </w:rPr>
        <w:t xml:space="preserve">, nar.25.12.2011, t.č.58090, č.záp.84588/11 </w:t>
      </w:r>
      <w:r>
        <w:rPr>
          <w:color w:val="FF0000"/>
          <w:sz w:val="18"/>
          <w:szCs w:val="18"/>
        </w:rPr>
        <w:t>VD1</w:t>
      </w:r>
    </w:p>
    <w:p w:rsidR="00CC76AB" w:rsidRDefault="00CC76AB" w:rsidP="003965A6">
      <w:pPr>
        <w:pStyle w:val="Vchoz"/>
        <w:spacing w:after="0" w:line="240" w:lineRule="auto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Otec: Baru di Crose Santo Spirito, Matka HOeny Hiszpanskie srebro</w:t>
      </w:r>
    </w:p>
    <w:p w:rsidR="00CC76AB" w:rsidRDefault="00CC76AB" w:rsidP="003965A6">
      <w:pPr>
        <w:pStyle w:val="Vchoz"/>
        <w:spacing w:after="0" w:line="240" w:lineRule="auto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Chov.+maj. M.Pekárek</w:t>
      </w:r>
    </w:p>
    <w:p w:rsidR="00CC76AB" w:rsidRDefault="00CC76AB" w:rsidP="003965A6">
      <w:pPr>
        <w:pStyle w:val="Vchoz"/>
        <w:numPr>
          <w:ilvl w:val="0"/>
          <w:numId w:val="1"/>
        </w:numPr>
        <w:spacing w:after="0" w:line="240" w:lineRule="auto"/>
        <w:rPr>
          <w:color w:val="000000"/>
          <w:sz w:val="18"/>
          <w:szCs w:val="18"/>
        </w:rPr>
      </w:pPr>
      <w:r w:rsidRPr="003965A6">
        <w:rPr>
          <w:b/>
          <w:bCs/>
          <w:color w:val="000000"/>
          <w:sz w:val="18"/>
          <w:szCs w:val="18"/>
        </w:rPr>
        <w:t>ORION von BAD-BOLL</w:t>
      </w:r>
      <w:r>
        <w:rPr>
          <w:color w:val="000000"/>
          <w:sz w:val="18"/>
          <w:szCs w:val="18"/>
        </w:rPr>
        <w:t xml:space="preserve">, nar.10.5.2012, čip 981189900035924, č.z. SZ Nr.2280793  </w:t>
      </w:r>
      <w:r>
        <w:rPr>
          <w:color w:val="FF0000"/>
          <w:sz w:val="18"/>
          <w:szCs w:val="18"/>
        </w:rPr>
        <w:t>VD3</w:t>
      </w: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otec. Ober von Bad-Boll, matka xera vom Mönchberg</w:t>
      </w: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chov. H.Reiker, SRN</w:t>
      </w: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Maj.Ing.A.Miketa + H.Rieker SRN</w:t>
      </w: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rPr>
          <w:color w:val="000000"/>
          <w:sz w:val="18"/>
          <w:szCs w:val="18"/>
        </w:rPr>
      </w:pP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rPr>
          <w:color w:val="000000"/>
          <w:sz w:val="18"/>
          <w:szCs w:val="18"/>
        </w:rPr>
      </w:pPr>
    </w:p>
    <w:p w:rsidR="00CC76AB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Třída dorost feny – dlouhá srst</w:t>
      </w:r>
    </w:p>
    <w:p w:rsidR="00CC76AB" w:rsidRDefault="00CC76AB" w:rsidP="003965A6">
      <w:pPr>
        <w:pStyle w:val="Vchoz"/>
        <w:numPr>
          <w:ilvl w:val="0"/>
          <w:numId w:val="1"/>
        </w:numPr>
        <w:spacing w:after="0" w:line="240" w:lineRule="auto"/>
        <w:jc w:val="lef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DIBI DENNY MORAVIA, </w:t>
      </w:r>
      <w:r>
        <w:rPr>
          <w:color w:val="000000"/>
          <w:sz w:val="18"/>
          <w:szCs w:val="18"/>
        </w:rPr>
        <w:t xml:space="preserve">nar.10.7.2012, t.č.68887, č.z.87146/12  </w:t>
      </w:r>
      <w:r>
        <w:rPr>
          <w:color w:val="FF0000"/>
          <w:sz w:val="18"/>
          <w:szCs w:val="18"/>
        </w:rPr>
        <w:t>VN</w:t>
      </w:r>
    </w:p>
    <w:p w:rsidR="00CC76AB" w:rsidRPr="003965A6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jc w:val="left"/>
        <w:rPr>
          <w:color w:val="000000"/>
          <w:sz w:val="18"/>
          <w:szCs w:val="18"/>
        </w:rPr>
      </w:pPr>
      <w:r w:rsidRPr="003965A6">
        <w:rPr>
          <w:color w:val="000000"/>
          <w:sz w:val="18"/>
          <w:szCs w:val="18"/>
        </w:rPr>
        <w:t>Ote.Hill Míhala, m. Abbi u Královny ze Sáby</w:t>
      </w:r>
    </w:p>
    <w:p w:rsidR="00CC76AB" w:rsidRPr="003965A6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jc w:val="left"/>
        <w:rPr>
          <w:color w:val="000000"/>
          <w:sz w:val="18"/>
          <w:szCs w:val="18"/>
        </w:rPr>
      </w:pPr>
      <w:r w:rsidRPr="003965A6">
        <w:rPr>
          <w:color w:val="000000"/>
          <w:sz w:val="18"/>
          <w:szCs w:val="18"/>
        </w:rPr>
        <w:t>Chov.P.Fojtíková</w:t>
      </w:r>
    </w:p>
    <w:p w:rsidR="00CC76AB" w:rsidRPr="003965A6" w:rsidRDefault="00CC76AB" w:rsidP="003965A6">
      <w:pPr>
        <w:pStyle w:val="Vchoz"/>
        <w:tabs>
          <w:tab w:val="clear" w:pos="709"/>
        </w:tabs>
        <w:spacing w:after="0" w:line="240" w:lineRule="auto"/>
        <w:ind w:left="360"/>
        <w:jc w:val="left"/>
        <w:rPr>
          <w:color w:val="000000"/>
          <w:sz w:val="18"/>
          <w:szCs w:val="18"/>
        </w:rPr>
      </w:pPr>
      <w:r w:rsidRPr="003965A6">
        <w:rPr>
          <w:color w:val="000000"/>
          <w:sz w:val="18"/>
          <w:szCs w:val="18"/>
        </w:rPr>
        <w:t>m. Čeplová-Pokludová</w:t>
      </w:r>
    </w:p>
    <w:p w:rsidR="00CC76AB" w:rsidRPr="003965A6" w:rsidRDefault="00CC76AB" w:rsidP="003965A6">
      <w:pPr>
        <w:pStyle w:val="Vchoz"/>
        <w:spacing w:after="0" w:line="240" w:lineRule="auto"/>
        <w:ind w:left="360"/>
        <w:rPr>
          <w:color w:val="000000"/>
          <w:sz w:val="18"/>
          <w:szCs w:val="18"/>
        </w:rPr>
      </w:pPr>
    </w:p>
    <w:p w:rsidR="00CC76AB" w:rsidRPr="003965A6" w:rsidRDefault="00CC76AB" w:rsidP="003965A6">
      <w:pPr>
        <w:pStyle w:val="Vchoz"/>
        <w:rPr>
          <w:i/>
          <w:iCs/>
          <w:sz w:val="36"/>
          <w:szCs w:val="36"/>
        </w:rPr>
      </w:pPr>
    </w:p>
    <w:p w:rsidR="00CC76AB" w:rsidRDefault="00CC76AB" w:rsidP="003965A6">
      <w:pPr>
        <w:pStyle w:val="Vchoz"/>
        <w:spacing w:after="0" w:line="240" w:lineRule="auto"/>
      </w:pPr>
    </w:p>
    <w:sectPr w:rsidR="00CC76AB" w:rsidSect="00A76AEA">
      <w:pgSz w:w="11906" w:h="16838"/>
      <w:pgMar w:top="720" w:right="720" w:bottom="720" w:left="720" w:header="1134" w:footer="0" w:gutter="0"/>
      <w:cols w:space="708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6AB" w:rsidRDefault="00CC76AB" w:rsidP="007A0520">
      <w:pPr>
        <w:spacing w:after="0" w:line="240" w:lineRule="auto"/>
      </w:pPr>
      <w:r>
        <w:separator/>
      </w:r>
    </w:p>
  </w:endnote>
  <w:endnote w:type="continuationSeparator" w:id="0">
    <w:p w:rsidR="00CC76AB" w:rsidRDefault="00CC76AB" w:rsidP="007A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??¨§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altName w:val="Corsiva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6AB" w:rsidRDefault="00CC76AB" w:rsidP="007A0520">
      <w:pPr>
        <w:spacing w:after="0" w:line="240" w:lineRule="auto"/>
      </w:pPr>
      <w:r>
        <w:separator/>
      </w:r>
    </w:p>
  </w:footnote>
  <w:footnote w:type="continuationSeparator" w:id="0">
    <w:p w:rsidR="00CC76AB" w:rsidRDefault="00CC76AB" w:rsidP="007A0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7CD"/>
    <w:multiLevelType w:val="multilevel"/>
    <w:tmpl w:val="86C0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E083D13"/>
    <w:multiLevelType w:val="hybridMultilevel"/>
    <w:tmpl w:val="A35C73AE"/>
    <w:lvl w:ilvl="0" w:tplc="68CA8900">
      <w:start w:val="37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F3B63"/>
    <w:multiLevelType w:val="multilevel"/>
    <w:tmpl w:val="0C86AD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nsid w:val="68AD0318"/>
    <w:multiLevelType w:val="hybridMultilevel"/>
    <w:tmpl w:val="0C1E42E2"/>
    <w:lvl w:ilvl="0" w:tplc="8482F1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AA257F"/>
    <w:multiLevelType w:val="multilevel"/>
    <w:tmpl w:val="4CB88D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0520"/>
    <w:rsid w:val="00007360"/>
    <w:rsid w:val="00023AA5"/>
    <w:rsid w:val="0004617F"/>
    <w:rsid w:val="00134EFB"/>
    <w:rsid w:val="00137F32"/>
    <w:rsid w:val="00194F70"/>
    <w:rsid w:val="001B63EE"/>
    <w:rsid w:val="001D25CE"/>
    <w:rsid w:val="00211D15"/>
    <w:rsid w:val="002122A5"/>
    <w:rsid w:val="00223D19"/>
    <w:rsid w:val="00233CD1"/>
    <w:rsid w:val="00287CFD"/>
    <w:rsid w:val="002977BF"/>
    <w:rsid w:val="002E1A76"/>
    <w:rsid w:val="002F3A38"/>
    <w:rsid w:val="00305B52"/>
    <w:rsid w:val="00341084"/>
    <w:rsid w:val="0035224B"/>
    <w:rsid w:val="003965A6"/>
    <w:rsid w:val="003E2245"/>
    <w:rsid w:val="003F0CC7"/>
    <w:rsid w:val="004170DB"/>
    <w:rsid w:val="0044508D"/>
    <w:rsid w:val="0046058F"/>
    <w:rsid w:val="004E6478"/>
    <w:rsid w:val="004E6A2D"/>
    <w:rsid w:val="004F32FB"/>
    <w:rsid w:val="004F55F6"/>
    <w:rsid w:val="005911E2"/>
    <w:rsid w:val="005A3483"/>
    <w:rsid w:val="006855C4"/>
    <w:rsid w:val="0070408C"/>
    <w:rsid w:val="00796746"/>
    <w:rsid w:val="007A0520"/>
    <w:rsid w:val="007D5B9E"/>
    <w:rsid w:val="007D7368"/>
    <w:rsid w:val="008A7D80"/>
    <w:rsid w:val="008E4881"/>
    <w:rsid w:val="008F4BF8"/>
    <w:rsid w:val="009E0043"/>
    <w:rsid w:val="009E6F0F"/>
    <w:rsid w:val="00A20E3D"/>
    <w:rsid w:val="00A22F5D"/>
    <w:rsid w:val="00A26CD9"/>
    <w:rsid w:val="00A72306"/>
    <w:rsid w:val="00A76AEA"/>
    <w:rsid w:val="00AA3CBF"/>
    <w:rsid w:val="00AE62AC"/>
    <w:rsid w:val="00B01AA0"/>
    <w:rsid w:val="00B13548"/>
    <w:rsid w:val="00B41C41"/>
    <w:rsid w:val="00BC21F5"/>
    <w:rsid w:val="00C33DA9"/>
    <w:rsid w:val="00CC76AB"/>
    <w:rsid w:val="00D73BFB"/>
    <w:rsid w:val="00D75893"/>
    <w:rsid w:val="00DD0214"/>
    <w:rsid w:val="00DF2C8B"/>
    <w:rsid w:val="00E105FF"/>
    <w:rsid w:val="00F066ED"/>
    <w:rsid w:val="00F22B10"/>
    <w:rsid w:val="00F319BA"/>
    <w:rsid w:val="00F35865"/>
    <w:rsid w:val="00FA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5C4"/>
    <w:pPr>
      <w:widowControl w:val="0"/>
      <w:adjustRightInd w:val="0"/>
      <w:spacing w:after="200" w:line="276" w:lineRule="auto"/>
      <w:jc w:val="both"/>
      <w:textAlignment w:val="baseline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choz">
    <w:name w:val="Výchozí"/>
    <w:uiPriority w:val="99"/>
    <w:rsid w:val="007A0520"/>
    <w:pPr>
      <w:widowControl w:val="0"/>
      <w:tabs>
        <w:tab w:val="left" w:pos="709"/>
      </w:tabs>
      <w:suppressAutoHyphens/>
      <w:adjustRightInd w:val="0"/>
      <w:spacing w:after="200" w:line="276" w:lineRule="auto"/>
      <w:jc w:val="both"/>
      <w:textAlignment w:val="baseline"/>
    </w:pPr>
    <w:rPr>
      <w:rFonts w:ascii="Times New Roman" w:eastAsia="SimSun" w:hAnsi="Times New Roman"/>
      <w:color w:val="00000A"/>
      <w:sz w:val="24"/>
      <w:szCs w:val="24"/>
      <w:lang w:eastAsia="zh-CN"/>
    </w:rPr>
  </w:style>
  <w:style w:type="character" w:customStyle="1" w:styleId="Symbolyproslovn">
    <w:name w:val="Symboly pro číslování"/>
    <w:uiPriority w:val="99"/>
    <w:rsid w:val="007A0520"/>
    <w:rPr>
      <w:b/>
      <w:bCs/>
    </w:rPr>
  </w:style>
  <w:style w:type="character" w:customStyle="1" w:styleId="ListLabel1">
    <w:name w:val="ListLabel 1"/>
    <w:uiPriority w:val="99"/>
    <w:rsid w:val="007A0520"/>
    <w:rPr>
      <w:b/>
      <w:bCs/>
    </w:rPr>
  </w:style>
  <w:style w:type="character" w:customStyle="1" w:styleId="ListLabel2">
    <w:name w:val="ListLabel 2"/>
    <w:uiPriority w:val="99"/>
    <w:rsid w:val="007A0520"/>
    <w:rPr>
      <w:b/>
      <w:bCs/>
    </w:rPr>
  </w:style>
  <w:style w:type="character" w:customStyle="1" w:styleId="ListLabel3">
    <w:name w:val="ListLabel 3"/>
    <w:uiPriority w:val="99"/>
    <w:rsid w:val="007A0520"/>
    <w:rPr>
      <w:b/>
      <w:bCs/>
      <w:sz w:val="18"/>
      <w:szCs w:val="18"/>
    </w:rPr>
  </w:style>
  <w:style w:type="character" w:customStyle="1" w:styleId="WW8Num2z0">
    <w:name w:val="WW8Num2z0"/>
    <w:uiPriority w:val="99"/>
    <w:rsid w:val="007A0520"/>
    <w:rPr>
      <w:rFonts w:ascii="Wingdings" w:hAnsi="Wingdings" w:cs="Wingdings"/>
    </w:rPr>
  </w:style>
  <w:style w:type="character" w:customStyle="1" w:styleId="WW8Num2z1">
    <w:name w:val="WW8Num2z1"/>
    <w:uiPriority w:val="99"/>
    <w:rsid w:val="007A0520"/>
    <w:rPr>
      <w:rFonts w:ascii="Courier New" w:hAnsi="Courier New" w:cs="Courier New"/>
    </w:rPr>
  </w:style>
  <w:style w:type="character" w:customStyle="1" w:styleId="WW8Num2z3">
    <w:name w:val="WW8Num2z3"/>
    <w:uiPriority w:val="99"/>
    <w:rsid w:val="007A0520"/>
    <w:rPr>
      <w:rFonts w:ascii="Symbol" w:hAnsi="Symbol" w:cs="Symbol"/>
    </w:rPr>
  </w:style>
  <w:style w:type="paragraph" w:customStyle="1" w:styleId="Nadpis">
    <w:name w:val="Nadpis"/>
    <w:basedOn w:val="Vchoz"/>
    <w:next w:val="Tlotextu"/>
    <w:uiPriority w:val="99"/>
    <w:rsid w:val="007A052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lotextu">
    <w:name w:val="Tělo textu"/>
    <w:basedOn w:val="Vchoz"/>
    <w:uiPriority w:val="99"/>
    <w:rsid w:val="007A0520"/>
    <w:pPr>
      <w:spacing w:after="120"/>
    </w:pPr>
  </w:style>
  <w:style w:type="paragraph" w:styleId="List">
    <w:name w:val="List"/>
    <w:basedOn w:val="Tlotextu"/>
    <w:uiPriority w:val="99"/>
    <w:rsid w:val="007A0520"/>
  </w:style>
  <w:style w:type="paragraph" w:customStyle="1" w:styleId="Popisek">
    <w:name w:val="Popisek"/>
    <w:basedOn w:val="Vchoz"/>
    <w:uiPriority w:val="99"/>
    <w:rsid w:val="007A0520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Vchoz"/>
    <w:uiPriority w:val="99"/>
    <w:rsid w:val="007A0520"/>
    <w:pPr>
      <w:suppressLineNumbers/>
    </w:pPr>
  </w:style>
  <w:style w:type="paragraph" w:styleId="Header">
    <w:name w:val="header"/>
    <w:basedOn w:val="Vchoz"/>
    <w:link w:val="HeaderChar"/>
    <w:uiPriority w:val="99"/>
    <w:rsid w:val="007A0520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styleId="BalloonText">
    <w:name w:val="Balloon Text"/>
    <w:basedOn w:val="Normal"/>
    <w:link w:val="BalloonTextChar"/>
    <w:uiPriority w:val="99"/>
    <w:semiHidden/>
    <w:rsid w:val="00F0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6ED"/>
    <w:rPr>
      <w:rFonts w:ascii="Tahoma" w:hAnsi="Tahoma" w:cs="Tahoma"/>
      <w:sz w:val="16"/>
      <w:szCs w:val="16"/>
    </w:rPr>
  </w:style>
  <w:style w:type="character" w:customStyle="1" w:styleId="hp">
    <w:name w:val="hp"/>
    <w:basedOn w:val="DefaultParagraphFont"/>
    <w:uiPriority w:val="99"/>
    <w:rsid w:val="00341084"/>
  </w:style>
  <w:style w:type="paragraph" w:customStyle="1" w:styleId="Default">
    <w:name w:val="Default"/>
    <w:uiPriority w:val="99"/>
    <w:rsid w:val="00BC21F5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Monotype Corsiva" w:hAnsi="Monotype Corsiva" w:cs="Monotype Corsiv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D75893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D75893"/>
    <w:rPr>
      <w:b/>
      <w:bCs/>
    </w:rPr>
  </w:style>
  <w:style w:type="paragraph" w:styleId="PlainText">
    <w:name w:val="Plain Text"/>
    <w:basedOn w:val="Normal"/>
    <w:link w:val="PlainTextChar"/>
    <w:uiPriority w:val="99"/>
    <w:rsid w:val="0035224B"/>
    <w:pPr>
      <w:widowControl/>
      <w:adjustRightInd/>
      <w:spacing w:after="0" w:line="240" w:lineRule="auto"/>
      <w:jc w:val="left"/>
      <w:textAlignment w:val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67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9</Pages>
  <Words>1465</Words>
  <Characters>8647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OBLASTNÍ VÝSTAVA</dc:title>
  <dc:subject/>
  <dc:creator>Karel</dc:creator>
  <cp:keywords/>
  <dc:description/>
  <cp:lastModifiedBy>Heinzke</cp:lastModifiedBy>
  <cp:revision>2</cp:revision>
  <dcterms:created xsi:type="dcterms:W3CDTF">2013-07-10T06:31:00Z</dcterms:created>
  <dcterms:modified xsi:type="dcterms:W3CDTF">2013-07-10T06:31:00Z</dcterms:modified>
</cp:coreProperties>
</file>